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937078" w14:textId="7719E760" w:rsidR="006C2C5E" w:rsidRDefault="008B1E46"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13DD6E0" wp14:editId="1162EAA6">
                <wp:simplePos x="0" y="0"/>
                <wp:positionH relativeFrom="page">
                  <wp:posOffset>7348220</wp:posOffset>
                </wp:positionH>
                <wp:positionV relativeFrom="page">
                  <wp:posOffset>1646555</wp:posOffset>
                </wp:positionV>
                <wp:extent cx="2070100" cy="246380"/>
                <wp:effectExtent l="0" t="0" r="0" b="7620"/>
                <wp:wrapThrough wrapText="bothSides">
                  <wp:wrapPolygon edited="0">
                    <wp:start x="265" y="0"/>
                    <wp:lineTo x="265" y="20041"/>
                    <wp:lineTo x="20937" y="20041"/>
                    <wp:lineTo x="20937" y="0"/>
                    <wp:lineTo x="265" y="0"/>
                  </wp:wrapPolygon>
                </wp:wrapThrough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96C41D9" w14:textId="2D8A2A8C" w:rsidR="00B377D3" w:rsidRPr="006C2C5E" w:rsidRDefault="00B377D3" w:rsidP="006C2C5E">
                            <w:pPr>
                              <w:pStyle w:val="Subtitle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C2C5E">
                              <w:rPr>
                                <w:sz w:val="28"/>
                                <w:szCs w:val="28"/>
                              </w:rPr>
                              <w:t>in</w:t>
                            </w:r>
                            <w:proofErr w:type="gramEnd"/>
                            <w:r w:rsidRPr="006C2C5E">
                              <w:rPr>
                                <w:sz w:val="28"/>
                                <w:szCs w:val="28"/>
                              </w:rPr>
                              <w:t xml:space="preserve"> partnership with the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7" o:spid="_x0000_s1026" type="#_x0000_t202" style="position:absolute;margin-left:578.6pt;margin-top:129.65pt;width:163pt;height:19.4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" filled="f" stroked="f">
                <v:textbox inset=",0,,0">
                  <w:txbxContent>
                    <w:p w14:paraId="496C41D9" w14:textId="2D8A2A8C" w:rsidR="00B377D3" w:rsidRPr="006C2C5E" w:rsidRDefault="00B377D3" w:rsidP="006C2C5E">
                      <w:pPr>
                        <w:pStyle w:val="Subtitle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6C2C5E">
                        <w:rPr>
                          <w:sz w:val="28"/>
                          <w:szCs w:val="28"/>
                        </w:rPr>
                        <w:t>in</w:t>
                      </w:r>
                      <w:proofErr w:type="gramEnd"/>
                      <w:r w:rsidRPr="006C2C5E">
                        <w:rPr>
                          <w:sz w:val="28"/>
                          <w:szCs w:val="28"/>
                        </w:rPr>
                        <w:t xml:space="preserve"> partnership with the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3665B">
        <w:rPr>
          <w:noProof/>
        </w:rPr>
        <mc:AlternateContent>
          <mc:Choice Requires="wps">
            <w:drawing>
              <wp:anchor distT="0" distB="0" distL="114300" distR="114300" simplePos="0" relativeHeight="251672600" behindDoc="0" locked="0" layoutInCell="1" allowOverlap="1" wp14:anchorId="5D087908" wp14:editId="6630B466">
                <wp:simplePos x="0" y="0"/>
                <wp:positionH relativeFrom="page">
                  <wp:posOffset>3992245</wp:posOffset>
                </wp:positionH>
                <wp:positionV relativeFrom="page">
                  <wp:posOffset>2037080</wp:posOffset>
                </wp:positionV>
                <wp:extent cx="2070100" cy="5072380"/>
                <wp:effectExtent l="0" t="0" r="0" b="7620"/>
                <wp:wrapThrough wrapText="bothSides">
                  <wp:wrapPolygon edited="0">
                    <wp:start x="265" y="0"/>
                    <wp:lineTo x="265" y="21524"/>
                    <wp:lineTo x="20937" y="21524"/>
                    <wp:lineTo x="20937" y="0"/>
                    <wp:lineTo x="265" y="0"/>
                  </wp:wrapPolygon>
                </wp:wrapThrough>
                <wp:docPr id="4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5072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9AC36B" w14:textId="77777777" w:rsidR="00B377D3" w:rsidRPr="008B1E46" w:rsidRDefault="00B377D3" w:rsidP="00C2037B">
                            <w:pPr>
                              <w:pStyle w:val="Heading4"/>
                              <w:rPr>
                                <w:i/>
                                <w:color w:val="auto"/>
                              </w:rPr>
                            </w:pPr>
                            <w:r w:rsidRPr="008B1E46">
                              <w:rPr>
                                <w:i/>
                                <w:color w:val="auto"/>
                              </w:rPr>
                              <w:t xml:space="preserve">“Keeping Eyes on </w:t>
                            </w:r>
                          </w:p>
                          <w:p w14:paraId="65707D43" w14:textId="284795F9" w:rsidR="00B377D3" w:rsidRPr="008B1E46" w:rsidRDefault="00B377D3" w:rsidP="00C2037B">
                            <w:pPr>
                              <w:pStyle w:val="Heading4"/>
                              <w:rPr>
                                <w:i/>
                                <w:color w:val="auto"/>
                              </w:rPr>
                            </w:pPr>
                            <w:proofErr w:type="gramStart"/>
                            <w:r w:rsidRPr="008B1E46">
                              <w:rPr>
                                <w:i/>
                                <w:color w:val="auto"/>
                              </w:rPr>
                              <w:t>the</w:t>
                            </w:r>
                            <w:proofErr w:type="gramEnd"/>
                            <w:r w:rsidRPr="008B1E46">
                              <w:rPr>
                                <w:i/>
                                <w:color w:val="auto"/>
                              </w:rPr>
                              <w:t xml:space="preserve"> Skies”</w:t>
                            </w:r>
                          </w:p>
                          <w:p w14:paraId="4D8FA71B" w14:textId="77777777" w:rsidR="00B377D3" w:rsidRPr="008B1E46" w:rsidRDefault="00B377D3" w:rsidP="00C2037B">
                            <w:pPr>
                              <w:pStyle w:val="Heading4"/>
                              <w:jc w:val="left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63B3E3D2" w14:textId="3858D3AA" w:rsidR="00B377D3" w:rsidRPr="008B1E46" w:rsidRDefault="00B377D3" w:rsidP="005E1EC1">
                            <w:pPr>
                              <w:pStyle w:val="Heading4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B1E46">
                              <w:rPr>
                                <w:color w:val="auto"/>
                                <w:sz w:val="18"/>
                                <w:szCs w:val="18"/>
                              </w:rPr>
                              <w:t>The Warren Astronomical Society is a 501(c)(3) non-profit organization of amateur astronomers serving the Metro Detroit area. We meet twice monthly indoors for presentations about astronomy and once a month under the stars for observing.  Members and the public are invited to attend these events.</w:t>
                            </w:r>
                          </w:p>
                          <w:p w14:paraId="5D4DE020" w14:textId="77777777" w:rsidR="00B377D3" w:rsidRPr="008B1E46" w:rsidRDefault="00B377D3" w:rsidP="00C2037B">
                            <w:pPr>
                              <w:pStyle w:val="Heading4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6AAD2F48" w14:textId="0187628B" w:rsidR="00B377D3" w:rsidRPr="008B1E46" w:rsidRDefault="00B377D3" w:rsidP="005E1EC1">
                            <w:pPr>
                              <w:pStyle w:val="Heading4"/>
                              <w:rPr>
                                <w:b/>
                                <w:color w:val="auto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B1E46">
                              <w:rPr>
                                <w:b/>
                                <w:color w:val="auto"/>
                                <w:sz w:val="18"/>
                                <w:szCs w:val="18"/>
                                <w:u w:val="single"/>
                              </w:rPr>
                              <w:t>Monthly meetings</w:t>
                            </w:r>
                          </w:p>
                          <w:p w14:paraId="274B7C69" w14:textId="6F65E16F" w:rsidR="00B377D3" w:rsidRPr="008B1E46" w:rsidRDefault="00B377D3" w:rsidP="00C2037B">
                            <w:pPr>
                              <w:pStyle w:val="Heading4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B1E46">
                              <w:rPr>
                                <w:color w:val="auto"/>
                                <w:sz w:val="18"/>
                                <w:szCs w:val="18"/>
                              </w:rPr>
                              <w:t>First Monday @ 7:30pm</w:t>
                            </w:r>
                          </w:p>
                          <w:p w14:paraId="46D18847" w14:textId="39AA81A0" w:rsidR="00B377D3" w:rsidRPr="008B1E46" w:rsidRDefault="00B377D3" w:rsidP="00C2037B">
                            <w:pPr>
                              <w:pStyle w:val="Heading4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B1E46">
                              <w:rPr>
                                <w:color w:val="auto"/>
                                <w:sz w:val="18"/>
                                <w:szCs w:val="18"/>
                              </w:rPr>
                              <w:t>Cranbrook</w:t>
                            </w:r>
                            <w:proofErr w:type="spellEnd"/>
                            <w:r w:rsidRPr="008B1E46">
                              <w:rPr>
                                <w:color w:val="auto"/>
                                <w:sz w:val="18"/>
                                <w:szCs w:val="18"/>
                              </w:rPr>
                              <w:t xml:space="preserve"> Institute of Science</w:t>
                            </w:r>
                          </w:p>
                          <w:p w14:paraId="3086AD13" w14:textId="77777777" w:rsidR="00B377D3" w:rsidRPr="008B1E46" w:rsidRDefault="00B377D3" w:rsidP="00C2037B">
                            <w:pPr>
                              <w:pStyle w:val="Heading4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5D3BBB27" w14:textId="0C0A1AF1" w:rsidR="00B377D3" w:rsidRPr="008B1E46" w:rsidRDefault="00B377D3" w:rsidP="00C2037B">
                            <w:pPr>
                              <w:pStyle w:val="Heading4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B1E46">
                              <w:rPr>
                                <w:color w:val="auto"/>
                                <w:sz w:val="18"/>
                                <w:szCs w:val="18"/>
                              </w:rPr>
                              <w:t>Third Thursday @ 7:30pm</w:t>
                            </w:r>
                          </w:p>
                          <w:p w14:paraId="5787B3D0" w14:textId="0A15938A" w:rsidR="00B377D3" w:rsidRPr="008B1E46" w:rsidRDefault="00B377D3" w:rsidP="00C2037B">
                            <w:pPr>
                              <w:pStyle w:val="Heading4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B1E46">
                              <w:rPr>
                                <w:color w:val="auto"/>
                                <w:sz w:val="18"/>
                                <w:szCs w:val="18"/>
                              </w:rPr>
                              <w:t>Macomb Community College</w:t>
                            </w:r>
                          </w:p>
                          <w:p w14:paraId="7AB843FF" w14:textId="4141ED66" w:rsidR="00B377D3" w:rsidRPr="008B1E46" w:rsidRDefault="00B377D3" w:rsidP="00C2037B">
                            <w:pPr>
                              <w:pStyle w:val="Heading4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B1E46">
                              <w:rPr>
                                <w:color w:val="auto"/>
                                <w:sz w:val="18"/>
                                <w:szCs w:val="18"/>
                              </w:rPr>
                              <w:t>South Campus- Building J/Library</w:t>
                            </w:r>
                          </w:p>
                          <w:p w14:paraId="3B869BCE" w14:textId="77777777" w:rsidR="00B377D3" w:rsidRPr="008B1E46" w:rsidRDefault="00B377D3" w:rsidP="00C2037B">
                            <w:pPr>
                              <w:pStyle w:val="Heading4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0F3C78FB" w14:textId="77777777" w:rsidR="00B377D3" w:rsidRPr="008B1E46" w:rsidRDefault="00B377D3" w:rsidP="00C2037B">
                            <w:pPr>
                              <w:pStyle w:val="Heading4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7F7216EE" w14:textId="5F635A2D" w:rsidR="00B377D3" w:rsidRPr="008B1E46" w:rsidRDefault="00B377D3" w:rsidP="005E1EC1">
                            <w:pPr>
                              <w:pStyle w:val="Heading4"/>
                              <w:rPr>
                                <w:b/>
                                <w:color w:val="auto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B1E46">
                              <w:rPr>
                                <w:b/>
                                <w:color w:val="auto"/>
                                <w:sz w:val="18"/>
                                <w:szCs w:val="18"/>
                                <w:u w:val="single"/>
                              </w:rPr>
                              <w:t>Observing</w:t>
                            </w:r>
                          </w:p>
                          <w:p w14:paraId="3613F70B" w14:textId="6BDB3CBE" w:rsidR="00B377D3" w:rsidRPr="008B1E46" w:rsidRDefault="00B377D3" w:rsidP="00C2037B">
                            <w:pPr>
                              <w:pStyle w:val="Heading4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B1E46">
                              <w:rPr>
                                <w:color w:val="auto"/>
                                <w:sz w:val="18"/>
                                <w:szCs w:val="18"/>
                              </w:rPr>
                              <w:t>Fourth Saturday at dusk</w:t>
                            </w:r>
                          </w:p>
                          <w:p w14:paraId="2D3615F7" w14:textId="77777777" w:rsidR="00B377D3" w:rsidRPr="008B1E46" w:rsidRDefault="00B377D3" w:rsidP="005E1EC1">
                            <w:pPr>
                              <w:pStyle w:val="Heading4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B1E46">
                              <w:rPr>
                                <w:color w:val="auto"/>
                                <w:sz w:val="18"/>
                                <w:szCs w:val="18"/>
                              </w:rPr>
                              <w:t>Stargate</w:t>
                            </w:r>
                            <w:proofErr w:type="spellEnd"/>
                            <w:r w:rsidRPr="008B1E46">
                              <w:rPr>
                                <w:color w:val="auto"/>
                                <w:sz w:val="18"/>
                                <w:szCs w:val="18"/>
                              </w:rPr>
                              <w:t xml:space="preserve"> Observatory</w:t>
                            </w:r>
                          </w:p>
                          <w:p w14:paraId="502F26EB" w14:textId="77777777" w:rsidR="00B377D3" w:rsidRPr="008B1E46" w:rsidRDefault="00B377D3" w:rsidP="005E1EC1">
                            <w:pPr>
                              <w:pStyle w:val="Heading4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B1E46">
                              <w:rPr>
                                <w:color w:val="auto"/>
                                <w:sz w:val="18"/>
                                <w:szCs w:val="18"/>
                              </w:rPr>
                              <w:t>(</w:t>
                            </w:r>
                            <w:proofErr w:type="gramStart"/>
                            <w:r w:rsidRPr="008B1E46">
                              <w:rPr>
                                <w:color w:val="auto"/>
                                <w:sz w:val="18"/>
                                <w:szCs w:val="18"/>
                              </w:rPr>
                              <w:t>located</w:t>
                            </w:r>
                            <w:proofErr w:type="gramEnd"/>
                            <w:r w:rsidRPr="008B1E46">
                              <w:rPr>
                                <w:color w:val="auto"/>
                                <w:sz w:val="18"/>
                                <w:szCs w:val="18"/>
                              </w:rPr>
                              <w:t xml:space="preserve"> on 29 Mile Road </w:t>
                            </w:r>
                          </w:p>
                          <w:p w14:paraId="25390BE7" w14:textId="7E9209DA" w:rsidR="00B377D3" w:rsidRPr="008B1E46" w:rsidRDefault="00B377D3" w:rsidP="00365D75">
                            <w:pPr>
                              <w:pStyle w:val="Heading4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8B1E46">
                              <w:rPr>
                                <w:color w:val="auto"/>
                                <w:sz w:val="18"/>
                                <w:szCs w:val="18"/>
                              </w:rPr>
                              <w:t>in</w:t>
                            </w:r>
                            <w:proofErr w:type="gramEnd"/>
                            <w:r w:rsidRPr="008B1E46">
                              <w:rPr>
                                <w:color w:val="auto"/>
                                <w:sz w:val="18"/>
                                <w:szCs w:val="18"/>
                              </w:rPr>
                              <w:t xml:space="preserve"> Ray Township)</w:t>
                            </w:r>
                          </w:p>
                          <w:p w14:paraId="4390EAB4" w14:textId="77777777" w:rsidR="00365D75" w:rsidRPr="008B1E46" w:rsidRDefault="00365D75" w:rsidP="00365D75">
                            <w:pPr>
                              <w:pStyle w:val="Heading4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188A6706" w14:textId="77777777" w:rsidR="00B377D3" w:rsidRPr="008B1E46" w:rsidRDefault="00B377D3" w:rsidP="005E1EC1">
                            <w:pPr>
                              <w:pStyle w:val="Heading4"/>
                              <w:jc w:val="left"/>
                              <w:rPr>
                                <w:color w:val="auto"/>
                                <w:sz w:val="24"/>
                              </w:rPr>
                            </w:pPr>
                          </w:p>
                          <w:p w14:paraId="4519FEBA" w14:textId="15B2994B" w:rsidR="00B377D3" w:rsidRPr="008B1E46" w:rsidRDefault="00B377D3" w:rsidP="00C2037B">
                            <w:pPr>
                              <w:pStyle w:val="Heading4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B1E46">
                              <w:rPr>
                                <w:color w:val="auto"/>
                                <w:sz w:val="18"/>
                                <w:szCs w:val="18"/>
                              </w:rPr>
                              <w:t>For more information, visit</w:t>
                            </w:r>
                            <w:r w:rsidR="008B1E46" w:rsidRPr="008B1E46">
                              <w:rPr>
                                <w:color w:val="auto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114DF36D" w14:textId="77777777" w:rsidR="00B377D3" w:rsidRPr="008B1E46" w:rsidRDefault="00B377D3" w:rsidP="00C2037B">
                            <w:pPr>
                              <w:pStyle w:val="Heading4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7C162048" w14:textId="6240DB9E" w:rsidR="00B377D3" w:rsidRPr="008B1E46" w:rsidRDefault="00B377D3" w:rsidP="00C2037B">
                            <w:pPr>
                              <w:pStyle w:val="Heading4"/>
                              <w:rPr>
                                <w:color w:val="17569B" w:themeColor="text2" w:themeTint="BF"/>
                                <w:sz w:val="18"/>
                                <w:szCs w:val="18"/>
                              </w:rPr>
                            </w:pPr>
                            <w:r w:rsidRPr="008B1E46">
                              <w:rPr>
                                <w:color w:val="auto"/>
                                <w:sz w:val="18"/>
                                <w:szCs w:val="18"/>
                              </w:rPr>
                              <w:t>http://www.warrenastro.org</w:t>
                            </w:r>
                          </w:p>
                          <w:p w14:paraId="68D3FB7B" w14:textId="77777777" w:rsidR="00B377D3" w:rsidRPr="005E1EC1" w:rsidRDefault="00B377D3" w:rsidP="00C2037B">
                            <w:pPr>
                              <w:pStyle w:val="Heading4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303786F8" w14:textId="77777777" w:rsidR="00B377D3" w:rsidRPr="005E1EC1" w:rsidRDefault="00B377D3" w:rsidP="00C2037B">
                            <w:pPr>
                              <w:pStyle w:val="Heading4"/>
                              <w:rPr>
                                <w:color w:val="auto"/>
                              </w:rPr>
                            </w:pPr>
                          </w:p>
                          <w:p w14:paraId="615CFBFC" w14:textId="7390DCAD" w:rsidR="00B377D3" w:rsidRPr="005E1EC1" w:rsidRDefault="00B377D3" w:rsidP="00C2037B">
                            <w:pPr>
                              <w:pStyle w:val="Heading4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margin-left:314.35pt;margin-top:160.4pt;width:163pt;height:399.4pt;z-index:251672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" filled="f" stroked="f">
                <v:textbox inset=",0,,0">
                  <w:txbxContent>
                    <w:p w14:paraId="0C9AC36B" w14:textId="77777777" w:rsidR="00B377D3" w:rsidRPr="008B1E46" w:rsidRDefault="00B377D3" w:rsidP="00C2037B">
                      <w:pPr>
                        <w:pStyle w:val="Heading4"/>
                        <w:rPr>
                          <w:i/>
                          <w:color w:val="auto"/>
                        </w:rPr>
                      </w:pPr>
                      <w:r w:rsidRPr="008B1E46">
                        <w:rPr>
                          <w:i/>
                          <w:color w:val="auto"/>
                        </w:rPr>
                        <w:t xml:space="preserve">“Keeping Eyes on </w:t>
                      </w:r>
                    </w:p>
                    <w:p w14:paraId="65707D43" w14:textId="284795F9" w:rsidR="00B377D3" w:rsidRPr="008B1E46" w:rsidRDefault="00B377D3" w:rsidP="00C2037B">
                      <w:pPr>
                        <w:pStyle w:val="Heading4"/>
                        <w:rPr>
                          <w:i/>
                          <w:color w:val="auto"/>
                        </w:rPr>
                      </w:pPr>
                      <w:proofErr w:type="gramStart"/>
                      <w:r w:rsidRPr="008B1E46">
                        <w:rPr>
                          <w:i/>
                          <w:color w:val="auto"/>
                        </w:rPr>
                        <w:t>the</w:t>
                      </w:r>
                      <w:proofErr w:type="gramEnd"/>
                      <w:r w:rsidRPr="008B1E46">
                        <w:rPr>
                          <w:i/>
                          <w:color w:val="auto"/>
                        </w:rPr>
                        <w:t xml:space="preserve"> Skies”</w:t>
                      </w:r>
                    </w:p>
                    <w:p w14:paraId="4D8FA71B" w14:textId="77777777" w:rsidR="00B377D3" w:rsidRPr="008B1E46" w:rsidRDefault="00B377D3" w:rsidP="00C2037B">
                      <w:pPr>
                        <w:pStyle w:val="Heading4"/>
                        <w:jc w:val="left"/>
                        <w:rPr>
                          <w:color w:val="auto"/>
                          <w:sz w:val="18"/>
                          <w:szCs w:val="18"/>
                        </w:rPr>
                      </w:pPr>
                    </w:p>
                    <w:p w14:paraId="63B3E3D2" w14:textId="3858D3AA" w:rsidR="00B377D3" w:rsidRPr="008B1E46" w:rsidRDefault="00B377D3" w:rsidP="005E1EC1">
                      <w:pPr>
                        <w:pStyle w:val="Heading4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8B1E46">
                        <w:rPr>
                          <w:color w:val="auto"/>
                          <w:sz w:val="18"/>
                          <w:szCs w:val="18"/>
                        </w:rPr>
                        <w:t>The Warren Astronomical Society is a 501(c)(3) non-profit organization of amateur astronomers serving the Metro Detroit area. We meet twice monthly indoors for presentations about astronomy and once a month under the stars for observing.  Members and the public are invited to attend these events.</w:t>
                      </w:r>
                    </w:p>
                    <w:p w14:paraId="5D4DE020" w14:textId="77777777" w:rsidR="00B377D3" w:rsidRPr="008B1E46" w:rsidRDefault="00B377D3" w:rsidP="00C2037B">
                      <w:pPr>
                        <w:pStyle w:val="Heading4"/>
                        <w:rPr>
                          <w:color w:val="auto"/>
                          <w:sz w:val="18"/>
                          <w:szCs w:val="18"/>
                        </w:rPr>
                      </w:pPr>
                    </w:p>
                    <w:p w14:paraId="6AAD2F48" w14:textId="0187628B" w:rsidR="00B377D3" w:rsidRPr="008B1E46" w:rsidRDefault="00B377D3" w:rsidP="005E1EC1">
                      <w:pPr>
                        <w:pStyle w:val="Heading4"/>
                        <w:rPr>
                          <w:b/>
                          <w:color w:val="auto"/>
                          <w:sz w:val="18"/>
                          <w:szCs w:val="18"/>
                          <w:u w:val="single"/>
                        </w:rPr>
                      </w:pPr>
                      <w:r w:rsidRPr="008B1E46">
                        <w:rPr>
                          <w:b/>
                          <w:color w:val="auto"/>
                          <w:sz w:val="18"/>
                          <w:szCs w:val="18"/>
                          <w:u w:val="single"/>
                        </w:rPr>
                        <w:t>Monthly meetings</w:t>
                      </w:r>
                    </w:p>
                    <w:p w14:paraId="274B7C69" w14:textId="6F65E16F" w:rsidR="00B377D3" w:rsidRPr="008B1E46" w:rsidRDefault="00B377D3" w:rsidP="00C2037B">
                      <w:pPr>
                        <w:pStyle w:val="Heading4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8B1E46">
                        <w:rPr>
                          <w:color w:val="auto"/>
                          <w:sz w:val="18"/>
                          <w:szCs w:val="18"/>
                        </w:rPr>
                        <w:t>First Monday @ 7:30pm</w:t>
                      </w:r>
                    </w:p>
                    <w:p w14:paraId="46D18847" w14:textId="39AA81A0" w:rsidR="00B377D3" w:rsidRPr="008B1E46" w:rsidRDefault="00B377D3" w:rsidP="00C2037B">
                      <w:pPr>
                        <w:pStyle w:val="Heading4"/>
                        <w:rPr>
                          <w:color w:val="auto"/>
                          <w:sz w:val="18"/>
                          <w:szCs w:val="18"/>
                        </w:rPr>
                      </w:pPr>
                      <w:proofErr w:type="spellStart"/>
                      <w:r w:rsidRPr="008B1E46">
                        <w:rPr>
                          <w:color w:val="auto"/>
                          <w:sz w:val="18"/>
                          <w:szCs w:val="18"/>
                        </w:rPr>
                        <w:t>Cranbrook</w:t>
                      </w:r>
                      <w:proofErr w:type="spellEnd"/>
                      <w:r w:rsidRPr="008B1E46">
                        <w:rPr>
                          <w:color w:val="auto"/>
                          <w:sz w:val="18"/>
                          <w:szCs w:val="18"/>
                        </w:rPr>
                        <w:t xml:space="preserve"> Institute of Science</w:t>
                      </w:r>
                    </w:p>
                    <w:p w14:paraId="3086AD13" w14:textId="77777777" w:rsidR="00B377D3" w:rsidRPr="008B1E46" w:rsidRDefault="00B377D3" w:rsidP="00C2037B">
                      <w:pPr>
                        <w:pStyle w:val="Heading4"/>
                        <w:rPr>
                          <w:color w:val="auto"/>
                          <w:sz w:val="18"/>
                          <w:szCs w:val="18"/>
                        </w:rPr>
                      </w:pPr>
                    </w:p>
                    <w:p w14:paraId="5D3BBB27" w14:textId="0C0A1AF1" w:rsidR="00B377D3" w:rsidRPr="008B1E46" w:rsidRDefault="00B377D3" w:rsidP="00C2037B">
                      <w:pPr>
                        <w:pStyle w:val="Heading4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8B1E46">
                        <w:rPr>
                          <w:color w:val="auto"/>
                          <w:sz w:val="18"/>
                          <w:szCs w:val="18"/>
                        </w:rPr>
                        <w:t>Third Thursday @ 7:30pm</w:t>
                      </w:r>
                    </w:p>
                    <w:p w14:paraId="5787B3D0" w14:textId="0A15938A" w:rsidR="00B377D3" w:rsidRPr="008B1E46" w:rsidRDefault="00B377D3" w:rsidP="00C2037B">
                      <w:pPr>
                        <w:pStyle w:val="Heading4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8B1E46">
                        <w:rPr>
                          <w:color w:val="auto"/>
                          <w:sz w:val="18"/>
                          <w:szCs w:val="18"/>
                        </w:rPr>
                        <w:t>Macomb Community College</w:t>
                      </w:r>
                    </w:p>
                    <w:p w14:paraId="7AB843FF" w14:textId="4141ED66" w:rsidR="00B377D3" w:rsidRPr="008B1E46" w:rsidRDefault="00B377D3" w:rsidP="00C2037B">
                      <w:pPr>
                        <w:pStyle w:val="Heading4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8B1E46">
                        <w:rPr>
                          <w:color w:val="auto"/>
                          <w:sz w:val="18"/>
                          <w:szCs w:val="18"/>
                        </w:rPr>
                        <w:t>South Campus- Building J/Library</w:t>
                      </w:r>
                    </w:p>
                    <w:p w14:paraId="3B869BCE" w14:textId="77777777" w:rsidR="00B377D3" w:rsidRPr="008B1E46" w:rsidRDefault="00B377D3" w:rsidP="00C2037B">
                      <w:pPr>
                        <w:pStyle w:val="Heading4"/>
                        <w:rPr>
                          <w:color w:val="auto"/>
                          <w:sz w:val="18"/>
                          <w:szCs w:val="18"/>
                        </w:rPr>
                      </w:pPr>
                    </w:p>
                    <w:p w14:paraId="0F3C78FB" w14:textId="77777777" w:rsidR="00B377D3" w:rsidRPr="008B1E46" w:rsidRDefault="00B377D3" w:rsidP="00C2037B">
                      <w:pPr>
                        <w:pStyle w:val="Heading4"/>
                        <w:rPr>
                          <w:color w:val="auto"/>
                          <w:sz w:val="18"/>
                          <w:szCs w:val="18"/>
                        </w:rPr>
                      </w:pPr>
                    </w:p>
                    <w:p w14:paraId="7F7216EE" w14:textId="5F635A2D" w:rsidR="00B377D3" w:rsidRPr="008B1E46" w:rsidRDefault="00B377D3" w:rsidP="005E1EC1">
                      <w:pPr>
                        <w:pStyle w:val="Heading4"/>
                        <w:rPr>
                          <w:b/>
                          <w:color w:val="auto"/>
                          <w:sz w:val="18"/>
                          <w:szCs w:val="18"/>
                          <w:u w:val="single"/>
                        </w:rPr>
                      </w:pPr>
                      <w:r w:rsidRPr="008B1E46">
                        <w:rPr>
                          <w:b/>
                          <w:color w:val="auto"/>
                          <w:sz w:val="18"/>
                          <w:szCs w:val="18"/>
                          <w:u w:val="single"/>
                        </w:rPr>
                        <w:t>Observing</w:t>
                      </w:r>
                    </w:p>
                    <w:p w14:paraId="3613F70B" w14:textId="6BDB3CBE" w:rsidR="00B377D3" w:rsidRPr="008B1E46" w:rsidRDefault="00B377D3" w:rsidP="00C2037B">
                      <w:pPr>
                        <w:pStyle w:val="Heading4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8B1E46">
                        <w:rPr>
                          <w:color w:val="auto"/>
                          <w:sz w:val="18"/>
                          <w:szCs w:val="18"/>
                        </w:rPr>
                        <w:t>Fourth Saturday at dusk</w:t>
                      </w:r>
                    </w:p>
                    <w:p w14:paraId="2D3615F7" w14:textId="77777777" w:rsidR="00B377D3" w:rsidRPr="008B1E46" w:rsidRDefault="00B377D3" w:rsidP="005E1EC1">
                      <w:pPr>
                        <w:pStyle w:val="Heading4"/>
                        <w:rPr>
                          <w:color w:val="auto"/>
                          <w:sz w:val="18"/>
                          <w:szCs w:val="18"/>
                        </w:rPr>
                      </w:pPr>
                      <w:proofErr w:type="spellStart"/>
                      <w:r w:rsidRPr="008B1E46">
                        <w:rPr>
                          <w:color w:val="auto"/>
                          <w:sz w:val="18"/>
                          <w:szCs w:val="18"/>
                        </w:rPr>
                        <w:t>Stargate</w:t>
                      </w:r>
                      <w:proofErr w:type="spellEnd"/>
                      <w:r w:rsidRPr="008B1E46">
                        <w:rPr>
                          <w:color w:val="auto"/>
                          <w:sz w:val="18"/>
                          <w:szCs w:val="18"/>
                        </w:rPr>
                        <w:t xml:space="preserve"> Observatory</w:t>
                      </w:r>
                    </w:p>
                    <w:p w14:paraId="502F26EB" w14:textId="77777777" w:rsidR="00B377D3" w:rsidRPr="008B1E46" w:rsidRDefault="00B377D3" w:rsidP="005E1EC1">
                      <w:pPr>
                        <w:pStyle w:val="Heading4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8B1E46">
                        <w:rPr>
                          <w:color w:val="auto"/>
                          <w:sz w:val="18"/>
                          <w:szCs w:val="18"/>
                        </w:rPr>
                        <w:t>(</w:t>
                      </w:r>
                      <w:proofErr w:type="gramStart"/>
                      <w:r w:rsidRPr="008B1E46">
                        <w:rPr>
                          <w:color w:val="auto"/>
                          <w:sz w:val="18"/>
                          <w:szCs w:val="18"/>
                        </w:rPr>
                        <w:t>located</w:t>
                      </w:r>
                      <w:proofErr w:type="gramEnd"/>
                      <w:r w:rsidRPr="008B1E46">
                        <w:rPr>
                          <w:color w:val="auto"/>
                          <w:sz w:val="18"/>
                          <w:szCs w:val="18"/>
                        </w:rPr>
                        <w:t xml:space="preserve"> on 29 Mile Road </w:t>
                      </w:r>
                    </w:p>
                    <w:p w14:paraId="25390BE7" w14:textId="7E9209DA" w:rsidR="00B377D3" w:rsidRPr="008B1E46" w:rsidRDefault="00B377D3" w:rsidP="00365D75">
                      <w:pPr>
                        <w:pStyle w:val="Heading4"/>
                        <w:rPr>
                          <w:color w:val="auto"/>
                          <w:sz w:val="18"/>
                          <w:szCs w:val="18"/>
                        </w:rPr>
                      </w:pPr>
                      <w:proofErr w:type="gramStart"/>
                      <w:r w:rsidRPr="008B1E46">
                        <w:rPr>
                          <w:color w:val="auto"/>
                          <w:sz w:val="18"/>
                          <w:szCs w:val="18"/>
                        </w:rPr>
                        <w:t>in</w:t>
                      </w:r>
                      <w:proofErr w:type="gramEnd"/>
                      <w:r w:rsidRPr="008B1E46">
                        <w:rPr>
                          <w:color w:val="auto"/>
                          <w:sz w:val="18"/>
                          <w:szCs w:val="18"/>
                        </w:rPr>
                        <w:t xml:space="preserve"> Ray Township)</w:t>
                      </w:r>
                    </w:p>
                    <w:p w14:paraId="4390EAB4" w14:textId="77777777" w:rsidR="00365D75" w:rsidRPr="008B1E46" w:rsidRDefault="00365D75" w:rsidP="00365D75">
                      <w:pPr>
                        <w:pStyle w:val="Heading4"/>
                        <w:rPr>
                          <w:color w:val="auto"/>
                          <w:sz w:val="18"/>
                          <w:szCs w:val="18"/>
                        </w:rPr>
                      </w:pPr>
                    </w:p>
                    <w:p w14:paraId="188A6706" w14:textId="77777777" w:rsidR="00B377D3" w:rsidRPr="008B1E46" w:rsidRDefault="00B377D3" w:rsidP="005E1EC1">
                      <w:pPr>
                        <w:pStyle w:val="Heading4"/>
                        <w:jc w:val="left"/>
                        <w:rPr>
                          <w:color w:val="auto"/>
                          <w:sz w:val="24"/>
                        </w:rPr>
                      </w:pPr>
                    </w:p>
                    <w:p w14:paraId="4519FEBA" w14:textId="15B2994B" w:rsidR="00B377D3" w:rsidRPr="008B1E46" w:rsidRDefault="00B377D3" w:rsidP="00C2037B">
                      <w:pPr>
                        <w:pStyle w:val="Heading4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8B1E46">
                        <w:rPr>
                          <w:color w:val="auto"/>
                          <w:sz w:val="18"/>
                          <w:szCs w:val="18"/>
                        </w:rPr>
                        <w:t>For more information, visit</w:t>
                      </w:r>
                      <w:r w:rsidR="008B1E46" w:rsidRPr="008B1E46">
                        <w:rPr>
                          <w:color w:val="auto"/>
                          <w:sz w:val="18"/>
                          <w:szCs w:val="18"/>
                        </w:rPr>
                        <w:t>:</w:t>
                      </w:r>
                    </w:p>
                    <w:p w14:paraId="114DF36D" w14:textId="77777777" w:rsidR="00B377D3" w:rsidRPr="008B1E46" w:rsidRDefault="00B377D3" w:rsidP="00C2037B">
                      <w:pPr>
                        <w:pStyle w:val="Heading4"/>
                        <w:rPr>
                          <w:color w:val="auto"/>
                          <w:sz w:val="18"/>
                          <w:szCs w:val="18"/>
                        </w:rPr>
                      </w:pPr>
                    </w:p>
                    <w:p w14:paraId="7C162048" w14:textId="6240DB9E" w:rsidR="00B377D3" w:rsidRPr="008B1E46" w:rsidRDefault="00B377D3" w:rsidP="00C2037B">
                      <w:pPr>
                        <w:pStyle w:val="Heading4"/>
                        <w:rPr>
                          <w:color w:val="17569B" w:themeColor="text2" w:themeTint="BF"/>
                          <w:sz w:val="18"/>
                          <w:szCs w:val="18"/>
                        </w:rPr>
                      </w:pPr>
                      <w:r w:rsidRPr="008B1E46">
                        <w:rPr>
                          <w:color w:val="auto"/>
                          <w:sz w:val="18"/>
                          <w:szCs w:val="18"/>
                        </w:rPr>
                        <w:t>http://www.warrenastro.org</w:t>
                      </w:r>
                    </w:p>
                    <w:p w14:paraId="68D3FB7B" w14:textId="77777777" w:rsidR="00B377D3" w:rsidRPr="005E1EC1" w:rsidRDefault="00B377D3" w:rsidP="00C2037B">
                      <w:pPr>
                        <w:pStyle w:val="Heading4"/>
                        <w:rPr>
                          <w:color w:val="auto"/>
                          <w:sz w:val="18"/>
                          <w:szCs w:val="18"/>
                        </w:rPr>
                      </w:pPr>
                    </w:p>
                    <w:p w14:paraId="303786F8" w14:textId="77777777" w:rsidR="00B377D3" w:rsidRPr="005E1EC1" w:rsidRDefault="00B377D3" w:rsidP="00C2037B">
                      <w:pPr>
                        <w:pStyle w:val="Heading4"/>
                        <w:rPr>
                          <w:color w:val="auto"/>
                        </w:rPr>
                      </w:pPr>
                    </w:p>
                    <w:p w14:paraId="615CFBFC" w14:textId="7390DCAD" w:rsidR="00B377D3" w:rsidRPr="005E1EC1" w:rsidRDefault="00B377D3" w:rsidP="00C2037B">
                      <w:pPr>
                        <w:pStyle w:val="Heading4"/>
                        <w:rPr>
                          <w:color w:val="auto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45CEC">
        <w:rPr>
          <w:noProof/>
        </w:rPr>
        <w:drawing>
          <wp:anchor distT="0" distB="0" distL="114300" distR="114300" simplePos="0" relativeHeight="251670552" behindDoc="0" locked="0" layoutInCell="1" allowOverlap="1" wp14:anchorId="630E4AA4" wp14:editId="1A224E2E">
            <wp:simplePos x="0" y="0"/>
            <wp:positionH relativeFrom="page">
              <wp:posOffset>4378960</wp:posOffset>
            </wp:positionH>
            <wp:positionV relativeFrom="page">
              <wp:posOffset>695325</wp:posOffset>
            </wp:positionV>
            <wp:extent cx="1300480" cy="1300480"/>
            <wp:effectExtent l="0" t="0" r="0" b="0"/>
            <wp:wrapThrough wrapText="bothSides">
              <wp:wrapPolygon edited="0">
                <wp:start x="8438" y="0"/>
                <wp:lineTo x="5906" y="422"/>
                <wp:lineTo x="0" y="5063"/>
                <wp:lineTo x="0" y="14766"/>
                <wp:lineTo x="4641" y="20250"/>
                <wp:lineTo x="8016" y="21094"/>
                <wp:lineTo x="8859" y="21094"/>
                <wp:lineTo x="12234" y="21094"/>
                <wp:lineTo x="13078" y="21094"/>
                <wp:lineTo x="16453" y="20250"/>
                <wp:lineTo x="21094" y="14766"/>
                <wp:lineTo x="21094" y="5063"/>
                <wp:lineTo x="15188" y="422"/>
                <wp:lineTo x="12656" y="0"/>
                <wp:lineTo x="8438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 logo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B2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FCA0CE3" wp14:editId="7F5E339C">
                <wp:simplePos x="0" y="0"/>
                <wp:positionH relativeFrom="page">
                  <wp:posOffset>640080</wp:posOffset>
                </wp:positionH>
                <wp:positionV relativeFrom="page">
                  <wp:posOffset>1692275</wp:posOffset>
                </wp:positionV>
                <wp:extent cx="2070100" cy="5426710"/>
                <wp:effectExtent l="0" t="0" r="0" b="8890"/>
                <wp:wrapThrough wrapText="bothSides">
                  <wp:wrapPolygon edited="0">
                    <wp:start x="265" y="0"/>
                    <wp:lineTo x="265" y="21534"/>
                    <wp:lineTo x="20937" y="21534"/>
                    <wp:lineTo x="20937" y="0"/>
                    <wp:lineTo x="265" y="0"/>
                  </wp:wrapPolygon>
                </wp:wrapThrough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542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186CC28" w14:textId="7E5BA2EE" w:rsidR="00B377D3" w:rsidRPr="008B1E46" w:rsidRDefault="00B377D3" w:rsidP="006C2C5E">
                            <w:pPr>
                              <w:pStyle w:val="Heading4"/>
                              <w:rPr>
                                <w:color w:val="auto"/>
                              </w:rPr>
                            </w:pPr>
                            <w:r w:rsidRPr="008B1E46">
                              <w:rPr>
                                <w:color w:val="auto"/>
                              </w:rPr>
                              <w:t>For information on the Library Telescope Program and how to check out a telescope for personal use, contact any of the following branches below:</w:t>
                            </w:r>
                          </w:p>
                          <w:p w14:paraId="1B7EBAF4" w14:textId="77777777" w:rsidR="00B377D3" w:rsidRPr="008B1E46" w:rsidRDefault="00B377D3" w:rsidP="006C2C5E">
                            <w:pPr>
                              <w:pStyle w:val="Heading4"/>
                              <w:rPr>
                                <w:color w:val="auto"/>
                              </w:rPr>
                            </w:pPr>
                          </w:p>
                          <w:p w14:paraId="39C6D8B7" w14:textId="150AADAC" w:rsidR="00B377D3" w:rsidRPr="008B1E46" w:rsidRDefault="00B377D3" w:rsidP="006C2C5E">
                            <w:pPr>
                              <w:pStyle w:val="Heading4"/>
                              <w:rPr>
                                <w:color w:val="auto"/>
                              </w:rPr>
                            </w:pPr>
                            <w:r w:rsidRPr="008B1E46">
                              <w:rPr>
                                <w:color w:val="auto"/>
                              </w:rPr>
                              <w:t>Woods Branch</w:t>
                            </w:r>
                          </w:p>
                          <w:p w14:paraId="28927120" w14:textId="1DA3D73D" w:rsidR="00B377D3" w:rsidRPr="008B1E46" w:rsidRDefault="00B377D3" w:rsidP="006C2C5E">
                            <w:pPr>
                              <w:pStyle w:val="Heading4"/>
                              <w:rPr>
                                <w:color w:val="auto"/>
                              </w:rPr>
                            </w:pPr>
                            <w:r w:rsidRPr="008B1E46">
                              <w:rPr>
                                <w:color w:val="auto"/>
                              </w:rPr>
                              <w:t>20680 Mack Ave.</w:t>
                            </w:r>
                          </w:p>
                          <w:p w14:paraId="26080B3D" w14:textId="6158D9B9" w:rsidR="00B377D3" w:rsidRPr="008B1E46" w:rsidRDefault="00B377D3" w:rsidP="006C2C5E">
                            <w:pPr>
                              <w:pStyle w:val="Heading4"/>
                              <w:rPr>
                                <w:color w:val="auto"/>
                              </w:rPr>
                            </w:pPr>
                            <w:r w:rsidRPr="008B1E46">
                              <w:rPr>
                                <w:color w:val="auto"/>
                              </w:rPr>
                              <w:t>GPW, MI 48236</w:t>
                            </w:r>
                          </w:p>
                          <w:p w14:paraId="3184FBDA" w14:textId="10CB4669" w:rsidR="00B377D3" w:rsidRPr="008B1E46" w:rsidRDefault="00B377D3" w:rsidP="006C2C5E">
                            <w:pPr>
                              <w:pStyle w:val="Heading4"/>
                              <w:rPr>
                                <w:color w:val="auto"/>
                              </w:rPr>
                            </w:pPr>
                            <w:r w:rsidRPr="008B1E46">
                              <w:rPr>
                                <w:color w:val="auto"/>
                              </w:rPr>
                              <w:t>313-343-2072</w:t>
                            </w:r>
                          </w:p>
                          <w:p w14:paraId="3214FBA4" w14:textId="77777777" w:rsidR="00B377D3" w:rsidRPr="008B1E46" w:rsidRDefault="00B377D3" w:rsidP="006C2C5E">
                            <w:pPr>
                              <w:pStyle w:val="Heading4"/>
                              <w:rPr>
                                <w:color w:val="auto"/>
                              </w:rPr>
                            </w:pPr>
                          </w:p>
                          <w:p w14:paraId="1C9A7D2A" w14:textId="77777777" w:rsidR="00B377D3" w:rsidRPr="008B1E46" w:rsidRDefault="00B377D3" w:rsidP="006C2C5E">
                            <w:pPr>
                              <w:pStyle w:val="Heading4"/>
                              <w:rPr>
                                <w:color w:val="auto"/>
                              </w:rPr>
                            </w:pPr>
                            <w:r w:rsidRPr="008B1E46">
                              <w:rPr>
                                <w:color w:val="auto"/>
                              </w:rPr>
                              <w:t xml:space="preserve"> Central Library </w:t>
                            </w:r>
                          </w:p>
                          <w:p w14:paraId="6ED0AC0F" w14:textId="6DC07751" w:rsidR="00B377D3" w:rsidRPr="008B1E46" w:rsidRDefault="00B377D3" w:rsidP="006C2C5E">
                            <w:pPr>
                              <w:pStyle w:val="Heading4"/>
                              <w:rPr>
                                <w:color w:val="auto"/>
                              </w:rPr>
                            </w:pPr>
                            <w:r w:rsidRPr="008B1E46">
                              <w:rPr>
                                <w:color w:val="auto"/>
                              </w:rPr>
                              <w:t xml:space="preserve">10 </w:t>
                            </w:r>
                            <w:proofErr w:type="spellStart"/>
                            <w:r w:rsidRPr="008B1E46">
                              <w:rPr>
                                <w:color w:val="auto"/>
                              </w:rPr>
                              <w:t>Kercheval</w:t>
                            </w:r>
                            <w:proofErr w:type="spellEnd"/>
                          </w:p>
                          <w:p w14:paraId="0BAE4E13" w14:textId="58E173B7" w:rsidR="00B377D3" w:rsidRPr="008B1E46" w:rsidRDefault="00B377D3" w:rsidP="006C2C5E">
                            <w:pPr>
                              <w:pStyle w:val="Heading4"/>
                              <w:rPr>
                                <w:color w:val="auto"/>
                              </w:rPr>
                            </w:pPr>
                            <w:r w:rsidRPr="008B1E46">
                              <w:rPr>
                                <w:color w:val="auto"/>
                              </w:rPr>
                              <w:t>GPF, MI 48236</w:t>
                            </w:r>
                          </w:p>
                          <w:p w14:paraId="49F50C30" w14:textId="7AAFB877" w:rsidR="00B377D3" w:rsidRPr="008B1E46" w:rsidRDefault="00B377D3" w:rsidP="006C2C5E">
                            <w:pPr>
                              <w:pStyle w:val="Heading4"/>
                              <w:rPr>
                                <w:color w:val="auto"/>
                              </w:rPr>
                            </w:pPr>
                            <w:r w:rsidRPr="008B1E46">
                              <w:rPr>
                                <w:color w:val="auto"/>
                              </w:rPr>
                              <w:t>313-343-2074</w:t>
                            </w:r>
                          </w:p>
                          <w:p w14:paraId="5C210AFF" w14:textId="77777777" w:rsidR="00B377D3" w:rsidRPr="008B1E46" w:rsidRDefault="00B377D3" w:rsidP="006C2C5E">
                            <w:pPr>
                              <w:pStyle w:val="Heading4"/>
                              <w:rPr>
                                <w:color w:val="auto"/>
                              </w:rPr>
                            </w:pPr>
                          </w:p>
                          <w:p w14:paraId="4244B9A5" w14:textId="5977D7F2" w:rsidR="00B377D3" w:rsidRPr="008B1E46" w:rsidRDefault="00B377D3" w:rsidP="006C2C5E">
                            <w:pPr>
                              <w:pStyle w:val="Heading4"/>
                              <w:rPr>
                                <w:color w:val="auto"/>
                              </w:rPr>
                            </w:pPr>
                            <w:proofErr w:type="spellStart"/>
                            <w:r w:rsidRPr="008B1E46">
                              <w:rPr>
                                <w:color w:val="auto"/>
                              </w:rPr>
                              <w:t>Ewald</w:t>
                            </w:r>
                            <w:proofErr w:type="spellEnd"/>
                            <w:r w:rsidRPr="008B1E46">
                              <w:rPr>
                                <w:color w:val="auto"/>
                              </w:rPr>
                              <w:t xml:space="preserve"> Branch</w:t>
                            </w:r>
                          </w:p>
                          <w:p w14:paraId="6192D810" w14:textId="688F50DE" w:rsidR="00B377D3" w:rsidRPr="008B1E46" w:rsidRDefault="00B377D3" w:rsidP="006C2C5E">
                            <w:pPr>
                              <w:pStyle w:val="Heading4"/>
                              <w:rPr>
                                <w:color w:val="auto"/>
                              </w:rPr>
                            </w:pPr>
                            <w:r w:rsidRPr="008B1E46">
                              <w:rPr>
                                <w:color w:val="auto"/>
                              </w:rPr>
                              <w:t xml:space="preserve">15175 E. Jefferson </w:t>
                            </w:r>
                          </w:p>
                          <w:p w14:paraId="65A43B99" w14:textId="3ABC4349" w:rsidR="00B377D3" w:rsidRPr="008B1E46" w:rsidRDefault="00B377D3" w:rsidP="006C2C5E">
                            <w:pPr>
                              <w:pStyle w:val="Heading4"/>
                              <w:rPr>
                                <w:color w:val="auto"/>
                              </w:rPr>
                            </w:pPr>
                            <w:r w:rsidRPr="008B1E46">
                              <w:rPr>
                                <w:color w:val="auto"/>
                              </w:rPr>
                              <w:t>GPP, MI 48230</w:t>
                            </w:r>
                          </w:p>
                          <w:p w14:paraId="6F200712" w14:textId="636E2A33" w:rsidR="00B377D3" w:rsidRPr="008B1E46" w:rsidRDefault="00B377D3" w:rsidP="006C2C5E">
                            <w:pPr>
                              <w:pStyle w:val="Heading4"/>
                              <w:rPr>
                                <w:color w:val="auto"/>
                              </w:rPr>
                            </w:pPr>
                            <w:r w:rsidRPr="008B1E46">
                              <w:rPr>
                                <w:color w:val="auto"/>
                              </w:rPr>
                              <w:t>313-821-8830</w:t>
                            </w:r>
                          </w:p>
                          <w:p w14:paraId="2564BA53" w14:textId="77777777" w:rsidR="00B377D3" w:rsidRPr="008B1E46" w:rsidRDefault="00B377D3" w:rsidP="00C2037B">
                            <w:pPr>
                              <w:pStyle w:val="Heading4"/>
                              <w:jc w:val="left"/>
                              <w:rPr>
                                <w:color w:val="auto"/>
                              </w:rPr>
                            </w:pPr>
                          </w:p>
                          <w:p w14:paraId="244CD45A" w14:textId="327B3E23" w:rsidR="00B377D3" w:rsidRPr="008B1E46" w:rsidRDefault="00B377D3" w:rsidP="006C2C5E">
                            <w:pPr>
                              <w:pStyle w:val="Heading4"/>
                              <w:rPr>
                                <w:color w:val="auto"/>
                              </w:rPr>
                            </w:pPr>
                            <w:r w:rsidRPr="008B1E46">
                              <w:rPr>
                                <w:color w:val="auto"/>
                              </w:rPr>
                              <w:t>www.gp.lib.mi.us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0.4pt;margin-top:133.25pt;width:163pt;height:427.3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" filled="f" stroked="f">
                <v:textbox inset=",0,,0">
                  <w:txbxContent>
                    <w:p w14:paraId="1186CC28" w14:textId="7E5BA2EE" w:rsidR="00B377D3" w:rsidRPr="008B1E46" w:rsidRDefault="00B377D3" w:rsidP="006C2C5E">
                      <w:pPr>
                        <w:pStyle w:val="Heading4"/>
                        <w:rPr>
                          <w:color w:val="auto"/>
                        </w:rPr>
                      </w:pPr>
                      <w:r w:rsidRPr="008B1E46">
                        <w:rPr>
                          <w:color w:val="auto"/>
                        </w:rPr>
                        <w:t>For information on the Library Telescope Program and how to check out a telescope for personal use, contact any of the following branches below:</w:t>
                      </w:r>
                    </w:p>
                    <w:p w14:paraId="1B7EBAF4" w14:textId="77777777" w:rsidR="00B377D3" w:rsidRPr="008B1E46" w:rsidRDefault="00B377D3" w:rsidP="006C2C5E">
                      <w:pPr>
                        <w:pStyle w:val="Heading4"/>
                        <w:rPr>
                          <w:color w:val="auto"/>
                        </w:rPr>
                      </w:pPr>
                    </w:p>
                    <w:p w14:paraId="39C6D8B7" w14:textId="150AADAC" w:rsidR="00B377D3" w:rsidRPr="008B1E46" w:rsidRDefault="00B377D3" w:rsidP="006C2C5E">
                      <w:pPr>
                        <w:pStyle w:val="Heading4"/>
                        <w:rPr>
                          <w:color w:val="auto"/>
                        </w:rPr>
                      </w:pPr>
                      <w:r w:rsidRPr="008B1E46">
                        <w:rPr>
                          <w:color w:val="auto"/>
                        </w:rPr>
                        <w:t>Woods Branch</w:t>
                      </w:r>
                    </w:p>
                    <w:p w14:paraId="28927120" w14:textId="1DA3D73D" w:rsidR="00B377D3" w:rsidRPr="008B1E46" w:rsidRDefault="00B377D3" w:rsidP="006C2C5E">
                      <w:pPr>
                        <w:pStyle w:val="Heading4"/>
                        <w:rPr>
                          <w:color w:val="auto"/>
                        </w:rPr>
                      </w:pPr>
                      <w:r w:rsidRPr="008B1E46">
                        <w:rPr>
                          <w:color w:val="auto"/>
                        </w:rPr>
                        <w:t>20680 Mack Ave.</w:t>
                      </w:r>
                    </w:p>
                    <w:p w14:paraId="26080B3D" w14:textId="6158D9B9" w:rsidR="00B377D3" w:rsidRPr="008B1E46" w:rsidRDefault="00B377D3" w:rsidP="006C2C5E">
                      <w:pPr>
                        <w:pStyle w:val="Heading4"/>
                        <w:rPr>
                          <w:color w:val="auto"/>
                        </w:rPr>
                      </w:pPr>
                      <w:r w:rsidRPr="008B1E46">
                        <w:rPr>
                          <w:color w:val="auto"/>
                        </w:rPr>
                        <w:t>GPW, MI 48236</w:t>
                      </w:r>
                    </w:p>
                    <w:p w14:paraId="3184FBDA" w14:textId="10CB4669" w:rsidR="00B377D3" w:rsidRPr="008B1E46" w:rsidRDefault="00B377D3" w:rsidP="006C2C5E">
                      <w:pPr>
                        <w:pStyle w:val="Heading4"/>
                        <w:rPr>
                          <w:color w:val="auto"/>
                        </w:rPr>
                      </w:pPr>
                      <w:r w:rsidRPr="008B1E46">
                        <w:rPr>
                          <w:color w:val="auto"/>
                        </w:rPr>
                        <w:t>313-343-2072</w:t>
                      </w:r>
                    </w:p>
                    <w:p w14:paraId="3214FBA4" w14:textId="77777777" w:rsidR="00B377D3" w:rsidRPr="008B1E46" w:rsidRDefault="00B377D3" w:rsidP="006C2C5E">
                      <w:pPr>
                        <w:pStyle w:val="Heading4"/>
                        <w:rPr>
                          <w:color w:val="auto"/>
                        </w:rPr>
                      </w:pPr>
                    </w:p>
                    <w:p w14:paraId="1C9A7D2A" w14:textId="77777777" w:rsidR="00B377D3" w:rsidRPr="008B1E46" w:rsidRDefault="00B377D3" w:rsidP="006C2C5E">
                      <w:pPr>
                        <w:pStyle w:val="Heading4"/>
                        <w:rPr>
                          <w:color w:val="auto"/>
                        </w:rPr>
                      </w:pPr>
                      <w:r w:rsidRPr="008B1E46">
                        <w:rPr>
                          <w:color w:val="auto"/>
                        </w:rPr>
                        <w:t xml:space="preserve"> Central Library </w:t>
                      </w:r>
                    </w:p>
                    <w:p w14:paraId="6ED0AC0F" w14:textId="6DC07751" w:rsidR="00B377D3" w:rsidRPr="008B1E46" w:rsidRDefault="00B377D3" w:rsidP="006C2C5E">
                      <w:pPr>
                        <w:pStyle w:val="Heading4"/>
                        <w:rPr>
                          <w:color w:val="auto"/>
                        </w:rPr>
                      </w:pPr>
                      <w:r w:rsidRPr="008B1E46">
                        <w:rPr>
                          <w:color w:val="auto"/>
                        </w:rPr>
                        <w:t xml:space="preserve">10 </w:t>
                      </w:r>
                      <w:proofErr w:type="spellStart"/>
                      <w:r w:rsidRPr="008B1E46">
                        <w:rPr>
                          <w:color w:val="auto"/>
                        </w:rPr>
                        <w:t>Kercheval</w:t>
                      </w:r>
                      <w:proofErr w:type="spellEnd"/>
                    </w:p>
                    <w:p w14:paraId="0BAE4E13" w14:textId="58E173B7" w:rsidR="00B377D3" w:rsidRPr="008B1E46" w:rsidRDefault="00B377D3" w:rsidP="006C2C5E">
                      <w:pPr>
                        <w:pStyle w:val="Heading4"/>
                        <w:rPr>
                          <w:color w:val="auto"/>
                        </w:rPr>
                      </w:pPr>
                      <w:r w:rsidRPr="008B1E46">
                        <w:rPr>
                          <w:color w:val="auto"/>
                        </w:rPr>
                        <w:t>GPF, MI 48236</w:t>
                      </w:r>
                    </w:p>
                    <w:p w14:paraId="49F50C30" w14:textId="7AAFB877" w:rsidR="00B377D3" w:rsidRPr="008B1E46" w:rsidRDefault="00B377D3" w:rsidP="006C2C5E">
                      <w:pPr>
                        <w:pStyle w:val="Heading4"/>
                        <w:rPr>
                          <w:color w:val="auto"/>
                        </w:rPr>
                      </w:pPr>
                      <w:r w:rsidRPr="008B1E46">
                        <w:rPr>
                          <w:color w:val="auto"/>
                        </w:rPr>
                        <w:t>313-343-2074</w:t>
                      </w:r>
                    </w:p>
                    <w:p w14:paraId="5C210AFF" w14:textId="77777777" w:rsidR="00B377D3" w:rsidRPr="008B1E46" w:rsidRDefault="00B377D3" w:rsidP="006C2C5E">
                      <w:pPr>
                        <w:pStyle w:val="Heading4"/>
                        <w:rPr>
                          <w:color w:val="auto"/>
                        </w:rPr>
                      </w:pPr>
                    </w:p>
                    <w:p w14:paraId="4244B9A5" w14:textId="5977D7F2" w:rsidR="00B377D3" w:rsidRPr="008B1E46" w:rsidRDefault="00B377D3" w:rsidP="006C2C5E">
                      <w:pPr>
                        <w:pStyle w:val="Heading4"/>
                        <w:rPr>
                          <w:color w:val="auto"/>
                        </w:rPr>
                      </w:pPr>
                      <w:proofErr w:type="spellStart"/>
                      <w:r w:rsidRPr="008B1E46">
                        <w:rPr>
                          <w:color w:val="auto"/>
                        </w:rPr>
                        <w:t>Ewald</w:t>
                      </w:r>
                      <w:proofErr w:type="spellEnd"/>
                      <w:r w:rsidRPr="008B1E46">
                        <w:rPr>
                          <w:color w:val="auto"/>
                        </w:rPr>
                        <w:t xml:space="preserve"> Branch</w:t>
                      </w:r>
                    </w:p>
                    <w:p w14:paraId="6192D810" w14:textId="688F50DE" w:rsidR="00B377D3" w:rsidRPr="008B1E46" w:rsidRDefault="00B377D3" w:rsidP="006C2C5E">
                      <w:pPr>
                        <w:pStyle w:val="Heading4"/>
                        <w:rPr>
                          <w:color w:val="auto"/>
                        </w:rPr>
                      </w:pPr>
                      <w:r w:rsidRPr="008B1E46">
                        <w:rPr>
                          <w:color w:val="auto"/>
                        </w:rPr>
                        <w:t xml:space="preserve">15175 E. Jefferson </w:t>
                      </w:r>
                    </w:p>
                    <w:p w14:paraId="65A43B99" w14:textId="3ABC4349" w:rsidR="00B377D3" w:rsidRPr="008B1E46" w:rsidRDefault="00B377D3" w:rsidP="006C2C5E">
                      <w:pPr>
                        <w:pStyle w:val="Heading4"/>
                        <w:rPr>
                          <w:color w:val="auto"/>
                        </w:rPr>
                      </w:pPr>
                      <w:r w:rsidRPr="008B1E46">
                        <w:rPr>
                          <w:color w:val="auto"/>
                        </w:rPr>
                        <w:t>GPP, MI 48230</w:t>
                      </w:r>
                    </w:p>
                    <w:p w14:paraId="6F200712" w14:textId="636E2A33" w:rsidR="00B377D3" w:rsidRPr="008B1E46" w:rsidRDefault="00B377D3" w:rsidP="006C2C5E">
                      <w:pPr>
                        <w:pStyle w:val="Heading4"/>
                        <w:rPr>
                          <w:color w:val="auto"/>
                        </w:rPr>
                      </w:pPr>
                      <w:r w:rsidRPr="008B1E46">
                        <w:rPr>
                          <w:color w:val="auto"/>
                        </w:rPr>
                        <w:t>313-821-8830</w:t>
                      </w:r>
                    </w:p>
                    <w:p w14:paraId="2564BA53" w14:textId="77777777" w:rsidR="00B377D3" w:rsidRPr="008B1E46" w:rsidRDefault="00B377D3" w:rsidP="00C2037B">
                      <w:pPr>
                        <w:pStyle w:val="Heading4"/>
                        <w:jc w:val="left"/>
                        <w:rPr>
                          <w:color w:val="auto"/>
                        </w:rPr>
                      </w:pPr>
                    </w:p>
                    <w:p w14:paraId="244CD45A" w14:textId="327B3E23" w:rsidR="00B377D3" w:rsidRPr="008B1E46" w:rsidRDefault="00B377D3" w:rsidP="006C2C5E">
                      <w:pPr>
                        <w:pStyle w:val="Heading4"/>
                        <w:rPr>
                          <w:color w:val="auto"/>
                        </w:rPr>
                      </w:pPr>
                      <w:r w:rsidRPr="008B1E46">
                        <w:rPr>
                          <w:color w:val="auto"/>
                        </w:rPr>
                        <w:t>www.gp.lib.mi.us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05E0B">
        <w:rPr>
          <w:noProof/>
        </w:rPr>
        <w:drawing>
          <wp:anchor distT="0" distB="0" distL="114300" distR="114300" simplePos="0" relativeHeight="251668504" behindDoc="0" locked="0" layoutInCell="1" allowOverlap="1" wp14:anchorId="51A29EC0" wp14:editId="59618EB4">
            <wp:simplePos x="0" y="0"/>
            <wp:positionH relativeFrom="page">
              <wp:posOffset>800735</wp:posOffset>
            </wp:positionH>
            <wp:positionV relativeFrom="page">
              <wp:posOffset>754380</wp:posOffset>
            </wp:positionV>
            <wp:extent cx="1773555" cy="763905"/>
            <wp:effectExtent l="0" t="0" r="4445" b="0"/>
            <wp:wrapThrough wrapText="bothSides">
              <wp:wrapPolygon edited="0">
                <wp:start x="0" y="0"/>
                <wp:lineTo x="0" y="20828"/>
                <wp:lineTo x="21345" y="20828"/>
                <wp:lineTo x="21345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ssePointLibrary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C5E">
        <w:rPr>
          <w:noProof/>
        </w:rPr>
        <w:drawing>
          <wp:anchor distT="0" distB="0" distL="114300" distR="114300" simplePos="0" relativeHeight="251666456" behindDoc="0" locked="0" layoutInCell="1" allowOverlap="1" wp14:anchorId="07F15565" wp14:editId="0A7788E5">
            <wp:simplePos x="0" y="0"/>
            <wp:positionH relativeFrom="page">
              <wp:posOffset>7390765</wp:posOffset>
            </wp:positionH>
            <wp:positionV relativeFrom="page">
              <wp:posOffset>4326255</wp:posOffset>
            </wp:positionV>
            <wp:extent cx="1983105" cy="2783205"/>
            <wp:effectExtent l="0" t="0" r="0" b="10795"/>
            <wp:wrapThrough wrapText="bothSides">
              <wp:wrapPolygon edited="0">
                <wp:start x="0" y="0"/>
                <wp:lineTo x="0" y="21487"/>
                <wp:lineTo x="21303" y="21487"/>
                <wp:lineTo x="21303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8014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C5E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89BDB8B" wp14:editId="6485B951">
                <wp:simplePos x="0" y="0"/>
                <wp:positionH relativeFrom="page">
                  <wp:posOffset>7348220</wp:posOffset>
                </wp:positionH>
                <wp:positionV relativeFrom="page">
                  <wp:posOffset>3542665</wp:posOffset>
                </wp:positionV>
                <wp:extent cx="2070100" cy="1043305"/>
                <wp:effectExtent l="0" t="0" r="0" b="23495"/>
                <wp:wrapThrough wrapText="bothSides">
                  <wp:wrapPolygon edited="0">
                    <wp:start x="265" y="0"/>
                    <wp:lineTo x="265" y="21561"/>
                    <wp:lineTo x="20937" y="21561"/>
                    <wp:lineTo x="20937" y="0"/>
                    <wp:lineTo x="265" y="0"/>
                  </wp:wrapPolygon>
                </wp:wrapThrough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1043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E9D5703" w14:textId="3C9294E1" w:rsidR="00B377D3" w:rsidRPr="00EC21CB" w:rsidRDefault="00B377D3" w:rsidP="006C2C5E">
                            <w:pPr>
                              <w:pStyle w:val="Heading3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C21CB">
                              <w:rPr>
                                <w:b/>
                                <w:sz w:val="32"/>
                                <w:szCs w:val="32"/>
                              </w:rPr>
                              <w:t>LIBRARY</w:t>
                            </w:r>
                          </w:p>
                          <w:p w14:paraId="12756439" w14:textId="18CDEAD8" w:rsidR="00B377D3" w:rsidRPr="00EC21CB" w:rsidRDefault="00B377D3" w:rsidP="006C2C5E">
                            <w:pPr>
                              <w:pStyle w:val="Heading3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C21CB">
                              <w:rPr>
                                <w:b/>
                                <w:sz w:val="32"/>
                                <w:szCs w:val="32"/>
                              </w:rPr>
                              <w:t>TELESCOPE</w:t>
                            </w:r>
                          </w:p>
                          <w:p w14:paraId="5E666217" w14:textId="2EB715D2" w:rsidR="00B377D3" w:rsidRPr="00EC21CB" w:rsidRDefault="00B377D3" w:rsidP="006C2C5E">
                            <w:pPr>
                              <w:pStyle w:val="Heading3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C21CB">
                              <w:rPr>
                                <w:b/>
                                <w:sz w:val="32"/>
                                <w:szCs w:val="32"/>
                              </w:rPr>
                              <w:t>PROGRAM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margin-left:578.6pt;margin-top:278.95pt;width:163pt;height:82.15pt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" filled="f" stroked="f">
                <v:textbox inset=",0,,0">
                  <w:txbxContent>
                    <w:p w14:paraId="0E9D5703" w14:textId="3C9294E1" w:rsidR="00B377D3" w:rsidRPr="00EC21CB" w:rsidRDefault="00B377D3" w:rsidP="006C2C5E">
                      <w:pPr>
                        <w:pStyle w:val="Heading3"/>
                        <w:rPr>
                          <w:b/>
                          <w:sz w:val="32"/>
                          <w:szCs w:val="32"/>
                        </w:rPr>
                      </w:pPr>
                      <w:r w:rsidRPr="00EC21CB">
                        <w:rPr>
                          <w:b/>
                          <w:sz w:val="32"/>
                          <w:szCs w:val="32"/>
                        </w:rPr>
                        <w:t>LIBRARY</w:t>
                      </w:r>
                    </w:p>
                    <w:p w14:paraId="12756439" w14:textId="18CDEAD8" w:rsidR="00B377D3" w:rsidRPr="00EC21CB" w:rsidRDefault="00B377D3" w:rsidP="006C2C5E">
                      <w:pPr>
                        <w:pStyle w:val="Heading3"/>
                        <w:rPr>
                          <w:b/>
                          <w:sz w:val="32"/>
                          <w:szCs w:val="32"/>
                        </w:rPr>
                      </w:pPr>
                      <w:r w:rsidRPr="00EC21CB">
                        <w:rPr>
                          <w:b/>
                          <w:sz w:val="32"/>
                          <w:szCs w:val="32"/>
                        </w:rPr>
                        <w:t>TELESCOPE</w:t>
                      </w:r>
                    </w:p>
                    <w:p w14:paraId="5E666217" w14:textId="2EB715D2" w:rsidR="00B377D3" w:rsidRPr="00EC21CB" w:rsidRDefault="00B377D3" w:rsidP="006C2C5E">
                      <w:pPr>
                        <w:pStyle w:val="Heading3"/>
                        <w:rPr>
                          <w:b/>
                          <w:sz w:val="32"/>
                          <w:szCs w:val="32"/>
                        </w:rPr>
                      </w:pPr>
                      <w:r w:rsidRPr="00EC21CB">
                        <w:rPr>
                          <w:b/>
                          <w:sz w:val="32"/>
                          <w:szCs w:val="32"/>
                        </w:rPr>
                        <w:t>PROGRAM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C2C5E">
        <w:rPr>
          <w:noProof/>
        </w:rPr>
        <mc:AlternateContent>
          <mc:Choice Requires="wps">
            <w:drawing>
              <wp:anchor distT="0" distB="0" distL="114300" distR="114300" simplePos="0" relativeHeight="251665432" behindDoc="0" locked="0" layoutInCell="1" allowOverlap="1" wp14:anchorId="40E8D7EC" wp14:editId="53296E50">
                <wp:simplePos x="0" y="0"/>
                <wp:positionH relativeFrom="page">
                  <wp:posOffset>7348220</wp:posOffset>
                </wp:positionH>
                <wp:positionV relativeFrom="page">
                  <wp:posOffset>3249930</wp:posOffset>
                </wp:positionV>
                <wp:extent cx="2070100" cy="292735"/>
                <wp:effectExtent l="0" t="0" r="0" b="12065"/>
                <wp:wrapThrough wrapText="bothSides">
                  <wp:wrapPolygon edited="0">
                    <wp:start x="265" y="0"/>
                    <wp:lineTo x="265" y="20616"/>
                    <wp:lineTo x="20937" y="20616"/>
                    <wp:lineTo x="20937" y="0"/>
                    <wp:lineTo x="265" y="0"/>
                  </wp:wrapPolygon>
                </wp:wrapThrough>
                <wp:docPr id="3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B6FE556" w14:textId="09F5322F" w:rsidR="00B377D3" w:rsidRPr="006C2C5E" w:rsidRDefault="00B377D3" w:rsidP="006C2C5E">
                            <w:pPr>
                              <w:pStyle w:val="Subtitle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presents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the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78.6pt;margin-top:255.9pt;width:163pt;height:23.05pt;z-index:251665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" filled="f" stroked="f">
                <v:textbox inset=",0,,0">
                  <w:txbxContent>
                    <w:p w14:paraId="1B6FE556" w14:textId="09F5322F" w:rsidR="00B377D3" w:rsidRPr="006C2C5E" w:rsidRDefault="00B377D3" w:rsidP="006C2C5E">
                      <w:pPr>
                        <w:pStyle w:val="Subtitle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presents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the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C2C5E">
        <w:rPr>
          <w:noProof/>
        </w:rPr>
        <w:drawing>
          <wp:anchor distT="0" distB="0" distL="114300" distR="114300" simplePos="0" relativeHeight="251663384" behindDoc="0" locked="0" layoutInCell="1" allowOverlap="1" wp14:anchorId="15A09024" wp14:editId="74844549">
            <wp:simplePos x="0" y="0"/>
            <wp:positionH relativeFrom="page">
              <wp:posOffset>7741920</wp:posOffset>
            </wp:positionH>
            <wp:positionV relativeFrom="page">
              <wp:posOffset>1938655</wp:posOffset>
            </wp:positionV>
            <wp:extent cx="1300480" cy="1300480"/>
            <wp:effectExtent l="0" t="0" r="0" b="0"/>
            <wp:wrapThrough wrapText="bothSides">
              <wp:wrapPolygon edited="0">
                <wp:start x="8438" y="0"/>
                <wp:lineTo x="5906" y="422"/>
                <wp:lineTo x="0" y="5063"/>
                <wp:lineTo x="0" y="14766"/>
                <wp:lineTo x="4641" y="20250"/>
                <wp:lineTo x="8016" y="21094"/>
                <wp:lineTo x="8859" y="21094"/>
                <wp:lineTo x="12234" y="21094"/>
                <wp:lineTo x="13078" y="21094"/>
                <wp:lineTo x="16453" y="20250"/>
                <wp:lineTo x="21094" y="14766"/>
                <wp:lineTo x="21094" y="5063"/>
                <wp:lineTo x="15188" y="422"/>
                <wp:lineTo x="12656" y="0"/>
                <wp:lineTo x="8438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 logo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C5E">
        <w:rPr>
          <w:noProof/>
        </w:rPr>
        <w:drawing>
          <wp:anchor distT="0" distB="0" distL="114300" distR="114300" simplePos="0" relativeHeight="251662360" behindDoc="0" locked="0" layoutInCell="1" allowOverlap="1" wp14:anchorId="6B80414B" wp14:editId="437C9EAA">
            <wp:simplePos x="0" y="0"/>
            <wp:positionH relativeFrom="page">
              <wp:posOffset>7546975</wp:posOffset>
            </wp:positionH>
            <wp:positionV relativeFrom="page">
              <wp:posOffset>754380</wp:posOffset>
            </wp:positionV>
            <wp:extent cx="1773555" cy="763905"/>
            <wp:effectExtent l="0" t="0" r="4445" b="0"/>
            <wp:wrapThrough wrapText="bothSides">
              <wp:wrapPolygon edited="0">
                <wp:start x="0" y="0"/>
                <wp:lineTo x="0" y="20828"/>
                <wp:lineTo x="21345" y="20828"/>
                <wp:lineTo x="2134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ssePointLibrary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0C2">
        <w:br w:type="page"/>
      </w: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52" behindDoc="0" locked="0" layoutInCell="1" allowOverlap="1" wp14:anchorId="31BF3725" wp14:editId="0148F1CE">
                <wp:simplePos x="0" y="0"/>
                <wp:positionH relativeFrom="page">
                  <wp:posOffset>3509645</wp:posOffset>
                </wp:positionH>
                <wp:positionV relativeFrom="page">
                  <wp:posOffset>6120130</wp:posOffset>
                </wp:positionV>
                <wp:extent cx="2990215" cy="1061720"/>
                <wp:effectExtent l="0" t="0" r="32385" b="30480"/>
                <wp:wrapThrough wrapText="bothSides">
                  <wp:wrapPolygon edited="0">
                    <wp:start x="0" y="0"/>
                    <wp:lineTo x="0" y="21703"/>
                    <wp:lineTo x="21650" y="21703"/>
                    <wp:lineTo x="21650" y="0"/>
                    <wp:lineTo x="0" y="0"/>
                  </wp:wrapPolygon>
                </wp:wrapThrough>
                <wp:docPr id="6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215" cy="1061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40314D9" w14:textId="0846FCE9" w:rsidR="00221B82" w:rsidRDefault="00B377D3" w:rsidP="004A70AB">
                            <w:pPr>
                              <w:pStyle w:val="BodyText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Concept and development of the Library Telescope Program courtesy of</w:t>
                            </w:r>
                            <w:r w:rsidR="00221B82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19E5088" w14:textId="0543775E" w:rsidR="00B377D3" w:rsidRDefault="00B377D3" w:rsidP="004A70AB">
                            <w:pPr>
                              <w:pStyle w:val="BodyText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The New Hampshire Astronomical Society.</w:t>
                            </w:r>
                            <w:proofErr w:type="gramEnd"/>
                          </w:p>
                          <w:p w14:paraId="0A6264DD" w14:textId="77777777" w:rsidR="00B377D3" w:rsidRDefault="00B377D3" w:rsidP="004A70AB">
                            <w:pPr>
                              <w:pStyle w:val="BodyText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BC42888" w14:textId="2F53D6BA" w:rsidR="00B377D3" w:rsidRPr="002B2120" w:rsidRDefault="00B377D3" w:rsidP="004A70AB">
                            <w:pPr>
                              <w:pStyle w:val="BodyText"/>
                              <w:ind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www.nhastro.com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margin-left:276.35pt;margin-top:481.9pt;width:235.45pt;height:83.6pt;z-index:251696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" mv:complextextbox="1" filled="f" strokecolor="#6eb7d7 [1940]">
                <v:textbox inset=",7.2pt,,7.2pt">
                  <w:txbxContent>
                    <w:p w14:paraId="040314D9" w14:textId="0846FCE9" w:rsidR="00221B82" w:rsidRDefault="00B377D3" w:rsidP="004A70AB">
                      <w:pPr>
                        <w:pStyle w:val="BodyText"/>
                        <w:ind w:firstLine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Concept and development of the Library Telescope Program courtesy of</w:t>
                      </w:r>
                      <w:r w:rsidR="00221B82">
                        <w:rPr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719E5088" w14:textId="0543775E" w:rsidR="00B377D3" w:rsidRDefault="00B377D3" w:rsidP="004A70AB">
                      <w:pPr>
                        <w:pStyle w:val="BodyText"/>
                        <w:ind w:firstLine="0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The New Hampshire Astronomical Society.</w:t>
                      </w:r>
                      <w:proofErr w:type="gramEnd"/>
                    </w:p>
                    <w:p w14:paraId="0A6264DD" w14:textId="77777777" w:rsidR="00B377D3" w:rsidRDefault="00B377D3" w:rsidP="004A70AB">
                      <w:pPr>
                        <w:pStyle w:val="BodyText"/>
                        <w:ind w:firstLine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BC42888" w14:textId="2F53D6BA" w:rsidR="00B377D3" w:rsidRPr="002B2120" w:rsidRDefault="00B377D3" w:rsidP="004A70AB">
                      <w:pPr>
                        <w:pStyle w:val="BodyText"/>
                        <w:ind w:firstLine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www.nhastro.com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End w:id="0"/>
      <w:r w:rsidR="00221B82">
        <w:rPr>
          <w:noProof/>
        </w:rPr>
        <w:drawing>
          <wp:anchor distT="0" distB="0" distL="114300" distR="114300" simplePos="0" relativeHeight="251676696" behindDoc="0" locked="0" layoutInCell="1" allowOverlap="1" wp14:anchorId="73B805FC" wp14:editId="33F18537">
            <wp:simplePos x="0" y="0"/>
            <wp:positionH relativeFrom="page">
              <wp:posOffset>1417320</wp:posOffset>
            </wp:positionH>
            <wp:positionV relativeFrom="page">
              <wp:posOffset>640080</wp:posOffset>
            </wp:positionV>
            <wp:extent cx="1922780" cy="1922780"/>
            <wp:effectExtent l="0" t="0" r="7620" b="7620"/>
            <wp:wrapThrough wrapText="bothSides">
              <wp:wrapPolygon edited="0">
                <wp:start x="0" y="0"/>
                <wp:lineTo x="0" y="21400"/>
                <wp:lineTo x="21400" y="21400"/>
                <wp:lineTo x="21400" y="0"/>
                <wp:lineTo x="0" y="0"/>
              </wp:wrapPolygon>
            </wp:wrapThrough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960e squar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B82">
        <w:rPr>
          <w:noProof/>
        </w:rPr>
        <w:drawing>
          <wp:anchor distT="0" distB="0" distL="114300" distR="114300" simplePos="0" relativeHeight="251678744" behindDoc="0" locked="0" layoutInCell="1" allowOverlap="1" wp14:anchorId="36393B26" wp14:editId="74095A48">
            <wp:simplePos x="0" y="0"/>
            <wp:positionH relativeFrom="page">
              <wp:posOffset>1445895</wp:posOffset>
            </wp:positionH>
            <wp:positionV relativeFrom="page">
              <wp:posOffset>5287010</wp:posOffset>
            </wp:positionV>
            <wp:extent cx="1896110" cy="1896110"/>
            <wp:effectExtent l="0" t="0" r="8890" b="8890"/>
            <wp:wrapThrough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hrough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940e squar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B82">
        <w:rPr>
          <w:noProof/>
        </w:rPr>
        <w:drawing>
          <wp:anchor distT="0" distB="0" distL="114300" distR="114300" simplePos="0" relativeHeight="251681816" behindDoc="0" locked="0" layoutInCell="1" allowOverlap="1" wp14:anchorId="7E5CF6E0" wp14:editId="596EFCBE">
            <wp:simplePos x="0" y="0"/>
            <wp:positionH relativeFrom="page">
              <wp:posOffset>1445895</wp:posOffset>
            </wp:positionH>
            <wp:positionV relativeFrom="page">
              <wp:posOffset>2924175</wp:posOffset>
            </wp:positionV>
            <wp:extent cx="1894205" cy="1925320"/>
            <wp:effectExtent l="0" t="0" r="10795" b="5080"/>
            <wp:wrapThrough wrapText="bothSides">
              <wp:wrapPolygon edited="0">
                <wp:start x="0" y="0"/>
                <wp:lineTo x="0" y="21372"/>
                <wp:lineTo x="21433" y="21372"/>
                <wp:lineTo x="21433" y="0"/>
                <wp:lineTo x="0" y="0"/>
              </wp:wrapPolygon>
            </wp:wrapThrough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1-02 at 2.41.10 PM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6" t="4450" r="4213" b="7535"/>
                    <a:stretch/>
                  </pic:blipFill>
                  <pic:spPr bwMode="auto">
                    <a:xfrm>
                      <a:off x="0" y="0"/>
                      <a:ext cx="1894205" cy="192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B82">
        <w:rPr>
          <w:noProof/>
        </w:rPr>
        <mc:AlternateContent>
          <mc:Choice Requires="wps">
            <w:drawing>
              <wp:anchor distT="0" distB="0" distL="114300" distR="114300" simplePos="0" relativeHeight="251687960" behindDoc="0" locked="0" layoutInCell="1" allowOverlap="1" wp14:anchorId="2CA03E27" wp14:editId="37CE514D">
                <wp:simplePos x="0" y="0"/>
                <wp:positionH relativeFrom="page">
                  <wp:posOffset>483870</wp:posOffset>
                </wp:positionH>
                <wp:positionV relativeFrom="page">
                  <wp:posOffset>5881370</wp:posOffset>
                </wp:positionV>
                <wp:extent cx="988695" cy="767080"/>
                <wp:effectExtent l="0" t="0" r="0" b="0"/>
                <wp:wrapThrough wrapText="bothSides">
                  <wp:wrapPolygon edited="0">
                    <wp:start x="555" y="715"/>
                    <wp:lineTo x="555" y="20026"/>
                    <wp:lineTo x="20532" y="20026"/>
                    <wp:lineTo x="20532" y="715"/>
                    <wp:lineTo x="555" y="715"/>
                  </wp:wrapPolygon>
                </wp:wrapThrough>
                <wp:docPr id="6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015B43F" w14:textId="53AEA673" w:rsidR="00B377D3" w:rsidRPr="002B2120" w:rsidRDefault="00B377D3" w:rsidP="006A6833">
                            <w:pPr>
                              <w:pStyle w:val="BodyText"/>
                              <w:ind w:firstLine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Red dot finder to locate and center objects in telescope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8.1pt;margin-top:463.1pt;width:77.85pt;height:60.4pt;z-index:25168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" mv:complextextbox="1" filled="f" stroked="f">
                <v:textbox inset=",7.2pt,,7.2pt">
                  <w:txbxContent>
                    <w:p w14:paraId="1015B43F" w14:textId="53AEA673" w:rsidR="00B377D3" w:rsidRPr="002B2120" w:rsidRDefault="00B377D3" w:rsidP="006A6833">
                      <w:pPr>
                        <w:pStyle w:val="BodyText"/>
                        <w:ind w:firstLine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Red dot finder to locate and center objects in telescope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A70AB">
        <w:rPr>
          <w:noProof/>
        </w:rPr>
        <w:drawing>
          <wp:anchor distT="0" distB="0" distL="114300" distR="114300" simplePos="0" relativeHeight="251697176" behindDoc="0" locked="0" layoutInCell="1" allowOverlap="1" wp14:anchorId="1F26FE33" wp14:editId="605C936C">
            <wp:simplePos x="0" y="0"/>
            <wp:positionH relativeFrom="page">
              <wp:posOffset>3458210</wp:posOffset>
            </wp:positionH>
            <wp:positionV relativeFrom="page">
              <wp:posOffset>1483995</wp:posOffset>
            </wp:positionV>
            <wp:extent cx="3141345" cy="4397375"/>
            <wp:effectExtent l="0" t="0" r="8255" b="0"/>
            <wp:wrapThrough wrapText="bothSides">
              <wp:wrapPolygon edited="0">
                <wp:start x="0" y="0"/>
                <wp:lineTo x="0" y="21460"/>
                <wp:lineTo x="21482" y="21460"/>
                <wp:lineTo x="21482" y="0"/>
                <wp:lineTo x="0" y="0"/>
              </wp:wrapPolygon>
            </wp:wrapThrough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8014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345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833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EEAEE0B" wp14:editId="78DBF841">
                <wp:simplePos x="0" y="0"/>
                <wp:positionH relativeFrom="page">
                  <wp:posOffset>3509645</wp:posOffset>
                </wp:positionH>
                <wp:positionV relativeFrom="page">
                  <wp:posOffset>636270</wp:posOffset>
                </wp:positionV>
                <wp:extent cx="3038475" cy="847973"/>
                <wp:effectExtent l="0" t="0" r="0" b="0"/>
                <wp:wrapThrough wrapText="bothSides">
                  <wp:wrapPolygon edited="0">
                    <wp:start x="181" y="647"/>
                    <wp:lineTo x="181" y="20063"/>
                    <wp:lineTo x="21307" y="20063"/>
                    <wp:lineTo x="21307" y="647"/>
                    <wp:lineTo x="181" y="647"/>
                  </wp:wrapPolygon>
                </wp:wrapThrough>
                <wp:docPr id="1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8479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72B47C8" w14:textId="0F5A722E" w:rsidR="00B377D3" w:rsidRDefault="00B377D3" w:rsidP="00F97811">
                            <w:pPr>
                              <w:pStyle w:val="BodyText"/>
                              <w:ind w:firstLine="0"/>
                              <w:jc w:val="center"/>
                              <w:rPr>
                                <w:b/>
                                <w:color w:val="2F97B5" w:themeColor="background2" w:themeShade="8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F97B5" w:themeColor="background2" w:themeShade="80"/>
                                <w:sz w:val="24"/>
                              </w:rPr>
                              <w:t>Features of the</w:t>
                            </w:r>
                          </w:p>
                          <w:p w14:paraId="196B0FE6" w14:textId="046A55A3" w:rsidR="00B377D3" w:rsidRDefault="00B377D3" w:rsidP="006A6833">
                            <w:pPr>
                              <w:pStyle w:val="BodyText"/>
                              <w:ind w:firstLine="0"/>
                              <w:jc w:val="center"/>
                              <w:rPr>
                                <w:b/>
                                <w:color w:val="2F97B5" w:themeColor="background2" w:themeShade="8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F97B5" w:themeColor="background2" w:themeShade="80"/>
                                <w:sz w:val="24"/>
                              </w:rPr>
                              <w:t xml:space="preserve">Orion </w:t>
                            </w:r>
                            <w:proofErr w:type="spellStart"/>
                            <w:r>
                              <w:rPr>
                                <w:b/>
                                <w:color w:val="2F97B5" w:themeColor="background2" w:themeShade="80"/>
                                <w:sz w:val="24"/>
                              </w:rPr>
                              <w:t>StarBlast</w:t>
                            </w:r>
                            <w:proofErr w:type="spellEnd"/>
                            <w:r>
                              <w:rPr>
                                <w:b/>
                                <w:color w:val="2F97B5" w:themeColor="background2" w:themeShade="80"/>
                                <w:sz w:val="24"/>
                              </w:rPr>
                              <w:t xml:space="preserve"> 4.5” </w:t>
                            </w:r>
                            <w:proofErr w:type="spellStart"/>
                            <w:r>
                              <w:rPr>
                                <w:b/>
                                <w:color w:val="2F97B5" w:themeColor="background2" w:themeShade="80"/>
                                <w:sz w:val="24"/>
                              </w:rPr>
                              <w:t>Astro</w:t>
                            </w:r>
                            <w:proofErr w:type="spellEnd"/>
                            <w:r>
                              <w:rPr>
                                <w:b/>
                                <w:color w:val="2F97B5" w:themeColor="background2" w:themeShade="80"/>
                                <w:sz w:val="24"/>
                              </w:rPr>
                              <w:t xml:space="preserve"> Reflector</w:t>
                            </w:r>
                          </w:p>
                          <w:p w14:paraId="162E0ADD" w14:textId="3B4DAAB2" w:rsidR="00B377D3" w:rsidRDefault="00B377D3" w:rsidP="006A6833">
                            <w:pPr>
                              <w:pStyle w:val="BodyText"/>
                              <w:ind w:firstLine="0"/>
                              <w:jc w:val="center"/>
                              <w:rPr>
                                <w:b/>
                                <w:color w:val="2F97B5" w:themeColor="background2" w:themeShade="8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F97B5" w:themeColor="background2" w:themeShade="80"/>
                                <w:sz w:val="24"/>
                              </w:rPr>
                              <w:t>Library Telescope</w:t>
                            </w:r>
                          </w:p>
                          <w:p w14:paraId="06D11BAF" w14:textId="2D9A403A" w:rsidR="00B377D3" w:rsidRPr="006A6833" w:rsidRDefault="00B377D3" w:rsidP="006A6833">
                            <w:pPr>
                              <w:pStyle w:val="BodyText"/>
                              <w:ind w:firstLine="0"/>
                              <w:jc w:val="center"/>
                              <w:rPr>
                                <w:b/>
                                <w:color w:val="2F97B5" w:themeColor="background2" w:themeShade="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76.35pt;margin-top:50.1pt;width:239.25pt;height:66.75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" mv:complextextbox="1" filled="f" stroked="f">
                <v:textbox inset=",7.2pt,,7.2pt">
                  <w:txbxContent>
                    <w:p w14:paraId="272B47C8" w14:textId="0F5A722E" w:rsidR="00B377D3" w:rsidRDefault="00B377D3" w:rsidP="00F97811">
                      <w:pPr>
                        <w:pStyle w:val="BodyText"/>
                        <w:ind w:firstLine="0"/>
                        <w:jc w:val="center"/>
                        <w:rPr>
                          <w:b/>
                          <w:color w:val="2F97B5" w:themeColor="background2" w:themeShade="80"/>
                          <w:sz w:val="24"/>
                        </w:rPr>
                      </w:pPr>
                      <w:r>
                        <w:rPr>
                          <w:b/>
                          <w:color w:val="2F97B5" w:themeColor="background2" w:themeShade="80"/>
                          <w:sz w:val="24"/>
                        </w:rPr>
                        <w:t>Features of the</w:t>
                      </w:r>
                    </w:p>
                    <w:p w14:paraId="196B0FE6" w14:textId="046A55A3" w:rsidR="00B377D3" w:rsidRDefault="00B377D3" w:rsidP="006A6833">
                      <w:pPr>
                        <w:pStyle w:val="BodyText"/>
                        <w:ind w:firstLine="0"/>
                        <w:jc w:val="center"/>
                        <w:rPr>
                          <w:b/>
                          <w:color w:val="2F97B5" w:themeColor="background2" w:themeShade="80"/>
                          <w:sz w:val="24"/>
                        </w:rPr>
                      </w:pPr>
                      <w:r>
                        <w:rPr>
                          <w:b/>
                          <w:color w:val="2F97B5" w:themeColor="background2" w:themeShade="80"/>
                          <w:sz w:val="24"/>
                        </w:rPr>
                        <w:t xml:space="preserve">Orion </w:t>
                      </w:r>
                      <w:proofErr w:type="spellStart"/>
                      <w:r>
                        <w:rPr>
                          <w:b/>
                          <w:color w:val="2F97B5" w:themeColor="background2" w:themeShade="80"/>
                          <w:sz w:val="24"/>
                        </w:rPr>
                        <w:t>StarBlast</w:t>
                      </w:r>
                      <w:proofErr w:type="spellEnd"/>
                      <w:r>
                        <w:rPr>
                          <w:b/>
                          <w:color w:val="2F97B5" w:themeColor="background2" w:themeShade="80"/>
                          <w:sz w:val="24"/>
                        </w:rPr>
                        <w:t xml:space="preserve"> 4.5” </w:t>
                      </w:r>
                      <w:proofErr w:type="spellStart"/>
                      <w:r>
                        <w:rPr>
                          <w:b/>
                          <w:color w:val="2F97B5" w:themeColor="background2" w:themeShade="80"/>
                          <w:sz w:val="24"/>
                        </w:rPr>
                        <w:t>Astro</w:t>
                      </w:r>
                      <w:proofErr w:type="spellEnd"/>
                      <w:r>
                        <w:rPr>
                          <w:b/>
                          <w:color w:val="2F97B5" w:themeColor="background2" w:themeShade="80"/>
                          <w:sz w:val="24"/>
                        </w:rPr>
                        <w:t xml:space="preserve"> Reflector</w:t>
                      </w:r>
                    </w:p>
                    <w:p w14:paraId="162E0ADD" w14:textId="3B4DAAB2" w:rsidR="00B377D3" w:rsidRDefault="00B377D3" w:rsidP="006A6833">
                      <w:pPr>
                        <w:pStyle w:val="BodyText"/>
                        <w:ind w:firstLine="0"/>
                        <w:jc w:val="center"/>
                        <w:rPr>
                          <w:b/>
                          <w:color w:val="2F97B5" w:themeColor="background2" w:themeShade="80"/>
                          <w:sz w:val="24"/>
                        </w:rPr>
                      </w:pPr>
                      <w:r>
                        <w:rPr>
                          <w:b/>
                          <w:color w:val="2F97B5" w:themeColor="background2" w:themeShade="80"/>
                          <w:sz w:val="24"/>
                        </w:rPr>
                        <w:t>Library Telescope</w:t>
                      </w:r>
                    </w:p>
                    <w:p w14:paraId="06D11BAF" w14:textId="2D9A403A" w:rsidR="00B377D3" w:rsidRPr="006A6833" w:rsidRDefault="00B377D3" w:rsidP="006A6833">
                      <w:pPr>
                        <w:pStyle w:val="BodyText"/>
                        <w:ind w:firstLine="0"/>
                        <w:jc w:val="center"/>
                        <w:rPr>
                          <w:b/>
                          <w:color w:val="2F97B5" w:themeColor="background2" w:themeShade="80"/>
                          <w:sz w:val="24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A6833">
        <w:rPr>
          <w:noProof/>
        </w:rPr>
        <mc:AlternateContent>
          <mc:Choice Requires="wps">
            <w:drawing>
              <wp:anchor distT="0" distB="0" distL="114300" distR="114300" simplePos="0" relativeHeight="251690008" behindDoc="0" locked="0" layoutInCell="1" allowOverlap="1" wp14:anchorId="1B0F0C57" wp14:editId="477E4B93">
                <wp:simplePos x="0" y="0"/>
                <wp:positionH relativeFrom="page">
                  <wp:posOffset>8612505</wp:posOffset>
                </wp:positionH>
                <wp:positionV relativeFrom="page">
                  <wp:posOffset>640080</wp:posOffset>
                </wp:positionV>
                <wp:extent cx="988695" cy="1920240"/>
                <wp:effectExtent l="0" t="0" r="0" b="0"/>
                <wp:wrapThrough wrapText="bothSides">
                  <wp:wrapPolygon edited="0">
                    <wp:start x="555" y="286"/>
                    <wp:lineTo x="555" y="20857"/>
                    <wp:lineTo x="20532" y="20857"/>
                    <wp:lineTo x="20532" y="286"/>
                    <wp:lineTo x="555" y="286"/>
                  </wp:wrapPolygon>
                </wp:wrapThrough>
                <wp:docPr id="6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1E8CB88" w14:textId="0CA05AFC" w:rsidR="00B377D3" w:rsidRPr="002B2120" w:rsidRDefault="00B377D3" w:rsidP="006A6833">
                            <w:pPr>
                              <w:pStyle w:val="BodyText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Accessory bag includes red night light and lens brush.  Not shown, but also included, instructions for telescope and star reference book.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678.15pt;margin-top:50.4pt;width:77.85pt;height:151.2pt;z-index:251690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" mv:complextextbox="1" filled="f" stroked="f">
                <v:textbox inset=",7.2pt,,7.2pt">
                  <w:txbxContent>
                    <w:p w14:paraId="61E8CB88" w14:textId="0CA05AFC" w:rsidR="00B377D3" w:rsidRPr="002B2120" w:rsidRDefault="00B377D3" w:rsidP="006A6833">
                      <w:pPr>
                        <w:pStyle w:val="BodyText"/>
                        <w:ind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Accessory bag includes red night light and lens brush.  Not shown, but also included, instructions for telescope and star reference book.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A6833">
        <w:rPr>
          <w:noProof/>
        </w:rPr>
        <mc:AlternateContent>
          <mc:Choice Requires="wps">
            <w:drawing>
              <wp:anchor distT="0" distB="0" distL="114300" distR="114300" simplePos="0" relativeHeight="251692056" behindDoc="0" locked="0" layoutInCell="1" allowOverlap="1" wp14:anchorId="72BD8D52" wp14:editId="386B332E">
                <wp:simplePos x="0" y="0"/>
                <wp:positionH relativeFrom="page">
                  <wp:posOffset>8612505</wp:posOffset>
                </wp:positionH>
                <wp:positionV relativeFrom="page">
                  <wp:posOffset>3486785</wp:posOffset>
                </wp:positionV>
                <wp:extent cx="988695" cy="976630"/>
                <wp:effectExtent l="0" t="0" r="0" b="0"/>
                <wp:wrapThrough wrapText="bothSides">
                  <wp:wrapPolygon edited="0">
                    <wp:start x="555" y="562"/>
                    <wp:lineTo x="555" y="20224"/>
                    <wp:lineTo x="20532" y="20224"/>
                    <wp:lineTo x="20532" y="562"/>
                    <wp:lineTo x="555" y="562"/>
                  </wp:wrapPolygon>
                </wp:wrapThrough>
                <wp:docPr id="6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976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D002C38" w14:textId="6C8C9A75" w:rsidR="00B377D3" w:rsidRPr="002B2120" w:rsidRDefault="00B377D3" w:rsidP="00311D90">
                            <w:pPr>
                              <w:pStyle w:val="BodyText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Moon map attached to optical tube to identify lunar features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678.15pt;margin-top:274.55pt;width:77.85pt;height:76.9pt;z-index:25169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" mv:complextextbox="1" filled="f" stroked="f">
                <v:textbox inset=",7.2pt,,7.2pt">
                  <w:txbxContent>
                    <w:p w14:paraId="3D002C38" w14:textId="6C8C9A75" w:rsidR="00B377D3" w:rsidRPr="002B2120" w:rsidRDefault="00B377D3" w:rsidP="00311D90">
                      <w:pPr>
                        <w:pStyle w:val="BodyText"/>
                        <w:ind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Moon map attached to optical tube to identify lunar features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A6833">
        <w:rPr>
          <w:noProof/>
        </w:rPr>
        <mc:AlternateContent>
          <mc:Choice Requires="wps">
            <w:drawing>
              <wp:anchor distT="0" distB="0" distL="114300" distR="114300" simplePos="0" relativeHeight="251694104" behindDoc="0" locked="0" layoutInCell="1" allowOverlap="1" wp14:anchorId="7FC67EC7" wp14:editId="4D6AC7FD">
                <wp:simplePos x="0" y="0"/>
                <wp:positionH relativeFrom="page">
                  <wp:posOffset>8612505</wp:posOffset>
                </wp:positionH>
                <wp:positionV relativeFrom="page">
                  <wp:posOffset>5752465</wp:posOffset>
                </wp:positionV>
                <wp:extent cx="988695" cy="1296670"/>
                <wp:effectExtent l="0" t="0" r="0" b="0"/>
                <wp:wrapThrough wrapText="bothSides">
                  <wp:wrapPolygon edited="0">
                    <wp:start x="555" y="423"/>
                    <wp:lineTo x="555" y="20733"/>
                    <wp:lineTo x="20532" y="20733"/>
                    <wp:lineTo x="20532" y="423"/>
                    <wp:lineTo x="555" y="423"/>
                  </wp:wrapPolygon>
                </wp:wrapThrough>
                <wp:docPr id="6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1296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1B38448" w14:textId="105672FA" w:rsidR="00B377D3" w:rsidRPr="002B2120" w:rsidRDefault="00B377D3" w:rsidP="00311D90">
                            <w:pPr>
                              <w:pStyle w:val="BodyText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Dust caps removed from eyepiece and optical tube ready for observing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678.15pt;margin-top:452.95pt;width:77.85pt;height:102.1pt;z-index:251694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" mv:complextextbox="1" filled="f" stroked="f">
                <v:textbox inset=",7.2pt,,7.2pt">
                  <w:txbxContent>
                    <w:p w14:paraId="31B38448" w14:textId="105672FA" w:rsidR="00B377D3" w:rsidRPr="002B2120" w:rsidRDefault="00B377D3" w:rsidP="00311D90">
                      <w:pPr>
                        <w:pStyle w:val="BodyText"/>
                        <w:ind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Dust caps removed from eyepiece and optical tube ready for observing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A6833">
        <w:rPr>
          <w:noProof/>
        </w:rPr>
        <mc:AlternateContent>
          <mc:Choice Requires="wps">
            <w:drawing>
              <wp:anchor distT="0" distB="0" distL="114300" distR="114300" simplePos="0" relativeHeight="251685912" behindDoc="0" locked="0" layoutInCell="1" allowOverlap="1" wp14:anchorId="23E8B002" wp14:editId="374074E2">
                <wp:simplePos x="0" y="0"/>
                <wp:positionH relativeFrom="page">
                  <wp:posOffset>457200</wp:posOffset>
                </wp:positionH>
                <wp:positionV relativeFrom="page">
                  <wp:posOffset>3486786</wp:posOffset>
                </wp:positionV>
                <wp:extent cx="988695" cy="837242"/>
                <wp:effectExtent l="0" t="0" r="0" b="0"/>
                <wp:wrapThrough wrapText="bothSides">
                  <wp:wrapPolygon edited="0">
                    <wp:start x="555" y="656"/>
                    <wp:lineTo x="555" y="20322"/>
                    <wp:lineTo x="20532" y="20322"/>
                    <wp:lineTo x="20532" y="656"/>
                    <wp:lineTo x="555" y="656"/>
                  </wp:wrapPolygon>
                </wp:wrapThrough>
                <wp:docPr id="6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837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DD8A3E0" w14:textId="2ADE7904" w:rsidR="00B377D3" w:rsidRDefault="00B377D3" w:rsidP="006A6833">
                            <w:pPr>
                              <w:pStyle w:val="BodyText"/>
                              <w:ind w:firstLine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Magnification chart located on base of telescope</w:t>
                            </w:r>
                          </w:p>
                          <w:p w14:paraId="1B137DF4" w14:textId="77777777" w:rsidR="00B377D3" w:rsidRPr="002B2120" w:rsidRDefault="00B377D3" w:rsidP="006A6833">
                            <w:pPr>
                              <w:pStyle w:val="BodyText"/>
                              <w:ind w:firstLine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6pt;margin-top:274.55pt;width:77.85pt;height:65.9pt;z-index:251685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" mv:complextextbox="1" filled="f" stroked="f">
                <v:textbox inset=",7.2pt,,7.2pt">
                  <w:txbxContent>
                    <w:p w14:paraId="1DD8A3E0" w14:textId="2ADE7904" w:rsidR="00B377D3" w:rsidRDefault="00B377D3" w:rsidP="006A6833">
                      <w:pPr>
                        <w:pStyle w:val="BodyText"/>
                        <w:ind w:firstLine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Magnification chart located on base of telescope</w:t>
                      </w:r>
                    </w:p>
                    <w:p w14:paraId="1B137DF4" w14:textId="77777777" w:rsidR="00B377D3" w:rsidRPr="002B2120" w:rsidRDefault="00B377D3" w:rsidP="006A6833">
                      <w:pPr>
                        <w:pStyle w:val="BodyText"/>
                        <w:ind w:firstLine="0"/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A6833">
        <w:rPr>
          <w:noProof/>
        </w:rPr>
        <mc:AlternateContent>
          <mc:Choice Requires="wps">
            <w:drawing>
              <wp:anchor distT="0" distB="0" distL="114300" distR="114300" simplePos="0" relativeHeight="251683864" behindDoc="0" locked="0" layoutInCell="1" allowOverlap="1" wp14:anchorId="60D8B19A" wp14:editId="12E7DEEC">
                <wp:simplePos x="0" y="0"/>
                <wp:positionH relativeFrom="page">
                  <wp:posOffset>483870</wp:posOffset>
                </wp:positionH>
                <wp:positionV relativeFrom="page">
                  <wp:posOffset>1224280</wp:posOffset>
                </wp:positionV>
                <wp:extent cx="988695" cy="1130300"/>
                <wp:effectExtent l="0" t="0" r="0" b="0"/>
                <wp:wrapThrough wrapText="bothSides">
                  <wp:wrapPolygon edited="0">
                    <wp:start x="555" y="485"/>
                    <wp:lineTo x="555" y="20387"/>
                    <wp:lineTo x="20532" y="20387"/>
                    <wp:lineTo x="20532" y="485"/>
                    <wp:lineTo x="555" y="485"/>
                  </wp:wrapPolygon>
                </wp:wrapThrough>
                <wp:docPr id="5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8B7F996" w14:textId="69C86BB6" w:rsidR="00B377D3" w:rsidRPr="002B2120" w:rsidRDefault="00B377D3" w:rsidP="006A6833">
                            <w:pPr>
                              <w:pStyle w:val="BodyText"/>
                              <w:ind w:firstLine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8mm-24mm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Celestron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zoom eyepiece for wide range of views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8.1pt;margin-top:96.4pt;width:77.85pt;height:89pt;z-index:251683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" mv:complextextbox="1" filled="f" stroked="f">
                <v:textbox inset=",7.2pt,,7.2pt">
                  <w:txbxContent>
                    <w:p w14:paraId="28B7F996" w14:textId="69C86BB6" w:rsidR="00B377D3" w:rsidRPr="002B2120" w:rsidRDefault="00B377D3" w:rsidP="006A6833">
                      <w:pPr>
                        <w:pStyle w:val="BodyText"/>
                        <w:ind w:firstLine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8mm-24mm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Celestron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zoom eyepiece for wide range of views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11D90">
        <w:rPr>
          <w:noProof/>
        </w:rPr>
        <w:drawing>
          <wp:anchor distT="0" distB="0" distL="114300" distR="114300" simplePos="0" relativeHeight="251679768" behindDoc="0" locked="0" layoutInCell="1" allowOverlap="1" wp14:anchorId="638F9D68" wp14:editId="245F0697">
            <wp:simplePos x="0" y="0"/>
            <wp:positionH relativeFrom="page">
              <wp:posOffset>6689725</wp:posOffset>
            </wp:positionH>
            <wp:positionV relativeFrom="page">
              <wp:posOffset>5273040</wp:posOffset>
            </wp:positionV>
            <wp:extent cx="1910080" cy="1910080"/>
            <wp:effectExtent l="0" t="0" r="0" b="0"/>
            <wp:wrapThrough wrapText="bothSides">
              <wp:wrapPolygon edited="0">
                <wp:start x="0" y="0"/>
                <wp:lineTo x="0" y="21255"/>
                <wp:lineTo x="21255" y="21255"/>
                <wp:lineTo x="21255" y="0"/>
                <wp:lineTo x="0" y="0"/>
              </wp:wrapPolygon>
            </wp:wrapThrough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984e squar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D90">
        <w:rPr>
          <w:noProof/>
        </w:rPr>
        <w:drawing>
          <wp:anchor distT="0" distB="0" distL="114300" distR="114300" simplePos="0" relativeHeight="251680792" behindDoc="0" locked="0" layoutInCell="1" allowOverlap="1" wp14:anchorId="1368959E" wp14:editId="75C952E7">
            <wp:simplePos x="0" y="0"/>
            <wp:positionH relativeFrom="page">
              <wp:posOffset>6688455</wp:posOffset>
            </wp:positionH>
            <wp:positionV relativeFrom="page">
              <wp:posOffset>2924175</wp:posOffset>
            </wp:positionV>
            <wp:extent cx="1924050" cy="1924050"/>
            <wp:effectExtent l="0" t="0" r="6350" b="6350"/>
            <wp:wrapThrough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hrough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1-02 at 2.39.47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D90">
        <w:rPr>
          <w:noProof/>
        </w:rPr>
        <w:drawing>
          <wp:anchor distT="0" distB="0" distL="114300" distR="114300" simplePos="0" relativeHeight="251675672" behindDoc="0" locked="0" layoutInCell="1" allowOverlap="1" wp14:anchorId="4A31D885" wp14:editId="0C3DA50C">
            <wp:simplePos x="0" y="0"/>
            <wp:positionH relativeFrom="page">
              <wp:posOffset>6689725</wp:posOffset>
            </wp:positionH>
            <wp:positionV relativeFrom="page">
              <wp:posOffset>637540</wp:posOffset>
            </wp:positionV>
            <wp:extent cx="1922780" cy="1922780"/>
            <wp:effectExtent l="0" t="0" r="7620" b="7620"/>
            <wp:wrapThrough wrapText="bothSides">
              <wp:wrapPolygon edited="0">
                <wp:start x="0" y="0"/>
                <wp:lineTo x="0" y="21400"/>
                <wp:lineTo x="21400" y="21400"/>
                <wp:lineTo x="21400" y="0"/>
                <wp:lineTo x="0" y="0"/>
              </wp:wrapPolygon>
            </wp:wrapThrough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918e squar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2C5E" w:rsidSect="0012781F">
      <w:headerReference w:type="default" r:id="rId17"/>
      <w:headerReference w:type="first" r:id="rId18"/>
      <w:pgSz w:w="15840" w:h="12240" w:orient="landscape"/>
      <w:pgMar w:top="432" w:right="432" w:bottom="432" w:left="432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1A2BE7" w14:textId="77777777" w:rsidR="00CC3AEF" w:rsidRDefault="00CC3AEF">
      <w:pPr>
        <w:spacing w:after="0"/>
      </w:pPr>
      <w:r>
        <w:separator/>
      </w:r>
    </w:p>
  </w:endnote>
  <w:endnote w:type="continuationSeparator" w:id="0">
    <w:p w14:paraId="51DEEA5E" w14:textId="77777777" w:rsidR="00CC3AEF" w:rsidRDefault="00CC3AE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38F9F9" w14:textId="77777777" w:rsidR="00CC3AEF" w:rsidRDefault="00CC3AEF">
      <w:pPr>
        <w:spacing w:after="0"/>
      </w:pPr>
      <w:r>
        <w:separator/>
      </w:r>
    </w:p>
  </w:footnote>
  <w:footnote w:type="continuationSeparator" w:id="0">
    <w:p w14:paraId="478E6A42" w14:textId="77777777" w:rsidR="00CC3AEF" w:rsidRDefault="00CC3AE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8B4975" w14:textId="613540C7" w:rsidR="00B377D3" w:rsidRDefault="00B377D3">
    <w:pPr>
      <w:pStyle w:val="Header"/>
    </w:pPr>
    <w:r w:rsidRPr="00DF5512">
      <w:rPr>
        <w:noProof/>
      </w:rPr>
      <mc:AlternateContent>
        <mc:Choice Requires="wps">
          <w:drawing>
            <wp:anchor distT="0" distB="0" distL="114300" distR="114300" simplePos="0" relativeHeight="251658281" behindDoc="0" locked="0" layoutInCell="1" allowOverlap="1" wp14:anchorId="0367E06E" wp14:editId="5303036F">
              <wp:simplePos x="5486400" y="822960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9144000" cy="6858000"/>
              <wp:effectExtent l="101600" t="101600" r="101600" b="101600"/>
              <wp:wrapTight wrapText="bothSides">
                <wp:wrapPolygon edited="0">
                  <wp:start x="-240" y="-320"/>
                  <wp:lineTo x="-240" y="21840"/>
                  <wp:lineTo x="21780" y="21840"/>
                  <wp:lineTo x="21780" y="-320"/>
                  <wp:lineTo x="-240" y="-320"/>
                </wp:wrapPolygon>
              </wp:wrapTight>
              <wp:docPr id="45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6pt;margin-top:36pt;width:10in;height:540pt;z-index:251658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" fillcolor="white [3212]" stroked="f" strokeweight="1pt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9" behindDoc="0" locked="0" layoutInCell="1" allowOverlap="1" wp14:anchorId="477004AD" wp14:editId="512B3D31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0" cy="6492240"/>
              <wp:effectExtent l="10160" t="17780" r="27940" b="30480"/>
              <wp:wrapNone/>
              <wp:docPr id="13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49224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" o:spid="_x0000_s1026" style="position:absolute;z-index:251658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8pt,50.4pt" to="568.8pt,56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" strokecolor="#6eb7d7 [1940]" strokeweight="1pt">
              <v:shadow opacity="22938f" mv:blur="38100f" offset="0,2p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23" behindDoc="0" locked="0" layoutInCell="1" allowOverlap="1" wp14:anchorId="0B8FE85C" wp14:editId="634E185C">
              <wp:simplePos x="5486400" y="822960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9509760" cy="7223760"/>
              <wp:effectExtent l="0" t="0" r="15240" b="15240"/>
              <wp:wrapNone/>
              <wp:docPr id="1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0976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21.6pt;margin-top:21.6pt;width:748.8pt;height:568.8pt;z-index:251658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" fillcolor="#2c7c9f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B0C0B8" w14:textId="77777777" w:rsidR="00B377D3" w:rsidRDefault="00B377D3">
    <w:pPr>
      <w:pStyle w:val="Header"/>
    </w:pP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7" behindDoc="0" locked="0" layoutInCell="1" allowOverlap="1" wp14:anchorId="4EA4D455" wp14:editId="2472936A">
              <wp:simplePos x="5486400" y="8229600"/>
              <wp:positionH relativeFrom="page">
                <wp:posOffset>7169150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4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564.5pt;margin-top:36pt;width:191.5pt;height:540pt;z-index:251658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Bo3E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K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" fillcolor="white [3212]" stroked="f" strokeweight="1pt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5" behindDoc="0" locked="0" layoutInCell="1" allowOverlap="1" wp14:anchorId="5A8E1316" wp14:editId="177F1B12">
              <wp:simplePos x="5486400" y="8229600"/>
              <wp:positionH relativeFrom="page">
                <wp:posOffset>3813175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3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00.25pt;margin-top:36pt;width:191.5pt;height:540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DVak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S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" fillcolor="white [3212]" stroked="f" strokeweight="1pt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2" behindDoc="0" locked="0" layoutInCell="1" allowOverlap="1" wp14:anchorId="023E407C" wp14:editId="293C7857">
              <wp:simplePos x="5486400" y="822960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2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6pt;margin-top:36pt;width:191.5pt;height:540pt;z-index:2516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chE0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C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" fillcolor="white [3212]" stroked="f" strokeweight="1pt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0FE16A4B" wp14:editId="55B76AB4">
              <wp:simplePos x="0" y="0"/>
              <wp:positionH relativeFrom="page">
                <wp:posOffset>6706870</wp:posOffset>
              </wp:positionH>
              <wp:positionV relativeFrom="page">
                <wp:posOffset>274320</wp:posOffset>
              </wp:positionV>
              <wp:extent cx="0" cy="7223760"/>
              <wp:effectExtent l="13970" t="7620" r="24130" b="20320"/>
              <wp:wrapNone/>
              <wp:docPr id="9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1pt,21.6pt" to="528.1pt,59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" strokecolor="#6eb7d7 [1940]" strokeweight="1pt">
              <v:shadow opacity="22938f" mv:blur="38100f" offset="0,2p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788562B7" wp14:editId="3028F2D4">
              <wp:simplePos x="0" y="0"/>
              <wp:positionH relativeFrom="page">
                <wp:posOffset>3350895</wp:posOffset>
              </wp:positionH>
              <wp:positionV relativeFrom="page">
                <wp:posOffset>274320</wp:posOffset>
              </wp:positionV>
              <wp:extent cx="0" cy="7223760"/>
              <wp:effectExtent l="10795" t="7620" r="27305" b="20320"/>
              <wp:wrapNone/>
              <wp:docPr id="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.85pt,21.6pt" to="263.85pt,59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" strokecolor="#6eb7d7 [1940]" strokeweight="1pt">
              <v:shadow opacity="22938f" mv:blur="38100f" offset="0,2p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8" behindDoc="0" locked="0" layoutInCell="1" allowOverlap="1" wp14:anchorId="2DF87BAB" wp14:editId="30AD21FE">
              <wp:simplePos x="0" y="0"/>
              <wp:positionH relativeFrom="page">
                <wp:posOffset>7352030</wp:posOffset>
              </wp:positionH>
              <wp:positionV relativeFrom="page">
                <wp:posOffset>640080</wp:posOffset>
              </wp:positionV>
              <wp:extent cx="2066290" cy="6492240"/>
              <wp:effectExtent l="0" t="5080" r="17780" b="17780"/>
              <wp:wrapNone/>
              <wp:docPr id="7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578.9pt;margin-top:50.4pt;width:162.7pt;height:511.2pt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" filled="f" fillcolor="#09213b [3215]" strokecolor="#6eb7d7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9" behindDoc="0" locked="0" layoutInCell="1" allowOverlap="1" wp14:anchorId="7CFDE310" wp14:editId="32FCDC31">
              <wp:simplePos x="5486400" y="8229600"/>
              <wp:positionH relativeFrom="page">
                <wp:posOffset>3996055</wp:posOffset>
              </wp:positionH>
              <wp:positionV relativeFrom="page">
                <wp:posOffset>640080</wp:posOffset>
              </wp:positionV>
              <wp:extent cx="2066290" cy="6492240"/>
              <wp:effectExtent l="25400" t="25400" r="16510" b="35560"/>
              <wp:wrapNone/>
              <wp:docPr id="6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314.65pt;margin-top:50.4pt;width:162.7pt;height:511.2pt;z-index:251658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" filled="f" fillcolor="#09213b [3215]" strokecolor="#6eb7d7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3" behindDoc="0" locked="0" layoutInCell="1" allowOverlap="1" wp14:anchorId="2998158D" wp14:editId="4A7F7C38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2066290" cy="6492240"/>
              <wp:effectExtent l="5080" t="5080" r="11430" b="17780"/>
              <wp:wrapNone/>
              <wp:docPr id="4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50.4pt;margin-top:50.4pt;width:162.7pt;height:511.2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" filled="f" fillcolor="#09213b [3215]" strokecolor="#6eb7d7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17CD3A73" wp14:editId="374819E8">
              <wp:simplePos x="5486400" y="8229600"/>
              <wp:positionH relativeFrom="page">
                <wp:posOffset>6986270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550.1pt;margin-top:21.6pt;width:220.3pt;height:568.8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" fillcolor="#2c7c9f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416A1BC" wp14:editId="53479BF0">
              <wp:simplePos x="5486400" y="8229600"/>
              <wp:positionH relativeFrom="page">
                <wp:posOffset>3630295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285.85pt;margin-top:21.6pt;width:220.3pt;height:568.8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" fillcolor="#2c7c9f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D361C94" wp14:editId="1FF3442B">
              <wp:simplePos x="5486400" y="822960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21.6pt;margin-top:21.6pt;width:220.3pt;height:568.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" fillcolor="#2c7c9f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8A16E9"/>
    <w:rsid w:val="000B6EBA"/>
    <w:rsid w:val="0012781F"/>
    <w:rsid w:val="00145CEC"/>
    <w:rsid w:val="002207AE"/>
    <w:rsid w:val="00221B82"/>
    <w:rsid w:val="00234D2B"/>
    <w:rsid w:val="002813F6"/>
    <w:rsid w:val="002B2120"/>
    <w:rsid w:val="002B4522"/>
    <w:rsid w:val="002C5705"/>
    <w:rsid w:val="00311D90"/>
    <w:rsid w:val="00365D75"/>
    <w:rsid w:val="004A3EA1"/>
    <w:rsid w:val="004A70AB"/>
    <w:rsid w:val="0053665B"/>
    <w:rsid w:val="005E1EC1"/>
    <w:rsid w:val="006550F3"/>
    <w:rsid w:val="006A6833"/>
    <w:rsid w:val="006C2C5E"/>
    <w:rsid w:val="006F078E"/>
    <w:rsid w:val="00705E0B"/>
    <w:rsid w:val="00713167"/>
    <w:rsid w:val="00820C8B"/>
    <w:rsid w:val="00880CAA"/>
    <w:rsid w:val="008A16E9"/>
    <w:rsid w:val="008B1E46"/>
    <w:rsid w:val="00944C27"/>
    <w:rsid w:val="009C775E"/>
    <w:rsid w:val="009D017C"/>
    <w:rsid w:val="00A2439B"/>
    <w:rsid w:val="00B377D3"/>
    <w:rsid w:val="00B95141"/>
    <w:rsid w:val="00BB3FB2"/>
    <w:rsid w:val="00BC4514"/>
    <w:rsid w:val="00C2037B"/>
    <w:rsid w:val="00C810AC"/>
    <w:rsid w:val="00CC3AEF"/>
    <w:rsid w:val="00D35280"/>
    <w:rsid w:val="00D75B47"/>
    <w:rsid w:val="00D9574E"/>
    <w:rsid w:val="00DC1774"/>
    <w:rsid w:val="00DC51AD"/>
    <w:rsid w:val="00DF5512"/>
    <w:rsid w:val="00E6601D"/>
    <w:rsid w:val="00EC21CB"/>
    <w:rsid w:val="00EF70C2"/>
    <w:rsid w:val="00F31341"/>
    <w:rsid w:val="00F9781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1220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3" w:uiPriority="9" w:qFormat="1"/>
    <w:lsdException w:name="heading 4" w:uiPriority="9" w:qFormat="1"/>
    <w:lsdException w:name="Body Text" w:uiPriority="99"/>
    <w:lsdException w:name="Subtitle" w:uiPriority="11" w:qFormat="1"/>
    <w:lsdException w:name="Body Text 2" w:uiPriority="99"/>
    <w:lsdException w:name="Hyperlink" w:uiPriority="99"/>
    <w:lsdException w:name="Strong" w:uiPriority="22" w:qFormat="1"/>
    <w:lsdException w:name="Normal (Web)" w:uiPriority="99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link w:val="Heading1Char"/>
    <w:uiPriority w:val="9"/>
    <w:qFormat/>
    <w:rsid w:val="005155DC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155DC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130E04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215C77" w:themeColor="accent1" w:themeShade="BF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542073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244A58" w:themeColor="accent2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542073"/>
    <w:pPr>
      <w:spacing w:after="0"/>
      <w:outlineLvl w:val="4"/>
    </w:pPr>
    <w:rPr>
      <w:rFonts w:asciiTheme="majorHAnsi" w:eastAsiaTheme="majorEastAsia" w:hAnsiTheme="majorHAnsi" w:cstheme="majorBidi"/>
      <w:color w:val="244A58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4C23"/>
  </w:style>
  <w:style w:type="paragraph" w:styleId="Footer">
    <w:name w:val="footer"/>
    <w:basedOn w:val="Normal"/>
    <w:link w:val="Foot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4C23"/>
  </w:style>
  <w:style w:type="character" w:customStyle="1" w:styleId="Heading1Char">
    <w:name w:val="Heading 1 Char"/>
    <w:basedOn w:val="DefaultParagraphFont"/>
    <w:link w:val="Heading1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30E04"/>
    <w:rPr>
      <w:rFonts w:asciiTheme="majorHAnsi" w:eastAsiaTheme="majorEastAsia" w:hAnsiTheme="majorHAnsi" w:cstheme="majorBidi"/>
      <w:bCs/>
      <w:color w:val="215C7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42073"/>
    <w:rPr>
      <w:rFonts w:asciiTheme="majorHAnsi" w:eastAsiaTheme="majorEastAsia" w:hAnsiTheme="majorHAnsi" w:cstheme="majorBidi"/>
      <w:bCs/>
      <w:iCs/>
      <w:color w:val="244A58" w:themeColor="accen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42073"/>
    <w:rPr>
      <w:rFonts w:asciiTheme="majorHAnsi" w:eastAsiaTheme="majorEastAsia" w:hAnsiTheme="majorHAnsi" w:cstheme="majorBidi"/>
      <w:color w:val="244A58" w:themeColor="accent2"/>
    </w:rPr>
  </w:style>
  <w:style w:type="paragraph" w:styleId="BodyText">
    <w:name w:val="Body Text"/>
    <w:basedOn w:val="Normal"/>
    <w:link w:val="BodyTextChar"/>
    <w:uiPriority w:val="99"/>
    <w:unhideWhenUsed/>
    <w:rsid w:val="00542073"/>
    <w:pPr>
      <w:spacing w:after="60" w:line="252" w:lineRule="auto"/>
      <w:ind w:firstLine="360"/>
    </w:pPr>
    <w:rPr>
      <w:color w:val="04101D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542073"/>
    <w:rPr>
      <w:color w:val="04101D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542073"/>
    <w:pPr>
      <w:spacing w:after="60" w:line="252" w:lineRule="auto"/>
      <w:jc w:val="center"/>
    </w:pPr>
    <w:rPr>
      <w:color w:val="04101D" w:themeColor="text2" w:themeShade="80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542073"/>
    <w:rPr>
      <w:color w:val="04101D" w:themeColor="text2" w:themeShade="80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542073"/>
    <w:pPr>
      <w:spacing w:line="252" w:lineRule="auto"/>
    </w:pPr>
    <w:rPr>
      <w:color w:val="04101D" w:themeColor="text2" w:themeShade="80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42073"/>
    <w:rPr>
      <w:color w:val="04101D" w:themeColor="text2" w:themeShade="80"/>
      <w:sz w:val="20"/>
      <w:szCs w:val="16"/>
    </w:rPr>
  </w:style>
  <w:style w:type="paragraph" w:styleId="Title">
    <w:name w:val="Title"/>
    <w:basedOn w:val="Normal"/>
    <w:link w:val="TitleChar"/>
    <w:uiPriority w:val="10"/>
    <w:qFormat/>
    <w:rsid w:val="005155DC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55DC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Subtitle">
    <w:name w:val="Subtitle"/>
    <w:basedOn w:val="Normal"/>
    <w:link w:val="SubtitleChar"/>
    <w:uiPriority w:val="11"/>
    <w:qFormat/>
    <w:rsid w:val="0054207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244A58" w:themeColor="accent2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542073"/>
    <w:rPr>
      <w:rFonts w:asciiTheme="majorHAnsi" w:eastAsiaTheme="majorEastAsia" w:hAnsiTheme="majorHAnsi" w:cstheme="majorBidi"/>
      <w:iCs/>
      <w:color w:val="244A58" w:themeColor="accent2"/>
      <w:sz w:val="36"/>
    </w:rPr>
  </w:style>
  <w:style w:type="paragraph" w:customStyle="1" w:styleId="Symbol">
    <w:name w:val="Symbol"/>
    <w:basedOn w:val="Normal"/>
    <w:link w:val="SymbolChar"/>
    <w:qFormat/>
    <w:rsid w:val="00130E04"/>
    <w:pPr>
      <w:spacing w:after="0" w:line="480" w:lineRule="exact"/>
      <w:jc w:val="center"/>
    </w:pPr>
    <w:rPr>
      <w:color w:val="65A3E7" w:themeColor="text2" w:themeTint="66"/>
      <w:sz w:val="44"/>
    </w:rPr>
  </w:style>
  <w:style w:type="character" w:customStyle="1" w:styleId="SymbolChar">
    <w:name w:val="Symbol Char"/>
    <w:basedOn w:val="DefaultParagraphFont"/>
    <w:link w:val="Symbol"/>
    <w:rsid w:val="00130E04"/>
    <w:rPr>
      <w:color w:val="65A3E7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rsid w:val="00130E04"/>
    <w:pPr>
      <w:spacing w:after="180"/>
      <w:jc w:val="center"/>
    </w:pPr>
    <w:rPr>
      <w:color w:val="09213B" w:themeColor="text2"/>
      <w:sz w:val="18"/>
    </w:rPr>
  </w:style>
  <w:style w:type="character" w:customStyle="1" w:styleId="ContactDetailsChar">
    <w:name w:val="Contact Details Char"/>
    <w:basedOn w:val="DefaultParagraphFont"/>
    <w:link w:val="ContactDetails"/>
    <w:rsid w:val="00130E04"/>
    <w:rPr>
      <w:color w:val="09213B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rsid w:val="00130E04"/>
    <w:pPr>
      <w:spacing w:after="0"/>
      <w:jc w:val="center"/>
    </w:pPr>
    <w:rPr>
      <w:b/>
      <w:color w:val="09213B" w:themeColor="text2"/>
      <w:sz w:val="20"/>
    </w:rPr>
  </w:style>
  <w:style w:type="character" w:customStyle="1" w:styleId="OrganizationChar">
    <w:name w:val="Organization Char"/>
    <w:basedOn w:val="DefaultParagraphFont"/>
    <w:link w:val="Organization"/>
    <w:rsid w:val="00130E04"/>
    <w:rPr>
      <w:b/>
      <w:color w:val="09213B" w:themeColor="text2"/>
      <w:sz w:val="20"/>
    </w:rPr>
  </w:style>
  <w:style w:type="paragraph" w:styleId="NormalWeb">
    <w:name w:val="Normal (Web)"/>
    <w:basedOn w:val="Normal"/>
    <w:uiPriority w:val="99"/>
    <w:unhideWhenUsed/>
    <w:rsid w:val="00C2037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5E1EC1"/>
    <w:rPr>
      <w:b/>
      <w:bCs/>
    </w:rPr>
  </w:style>
  <w:style w:type="character" w:styleId="Hyperlink">
    <w:name w:val="Hyperlink"/>
    <w:basedOn w:val="DefaultParagraphFont"/>
    <w:uiPriority w:val="99"/>
    <w:unhideWhenUsed/>
    <w:rsid w:val="005E1EC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5E1EC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3" w:uiPriority="9" w:qFormat="1"/>
    <w:lsdException w:name="heading 4" w:uiPriority="9" w:qFormat="1"/>
    <w:lsdException w:name="Body Text" w:uiPriority="99"/>
    <w:lsdException w:name="Subtitle" w:uiPriority="11" w:qFormat="1"/>
    <w:lsdException w:name="Body Text 2" w:uiPriority="99"/>
    <w:lsdException w:name="Hyperlink" w:uiPriority="99"/>
    <w:lsdException w:name="Strong" w:uiPriority="22" w:qFormat="1"/>
    <w:lsdException w:name="Normal (Web)" w:uiPriority="99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link w:val="Heading1Char"/>
    <w:uiPriority w:val="9"/>
    <w:qFormat/>
    <w:rsid w:val="005155DC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155DC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130E04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215C77" w:themeColor="accent1" w:themeShade="BF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542073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244A58" w:themeColor="accent2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542073"/>
    <w:pPr>
      <w:spacing w:after="0"/>
      <w:outlineLvl w:val="4"/>
    </w:pPr>
    <w:rPr>
      <w:rFonts w:asciiTheme="majorHAnsi" w:eastAsiaTheme="majorEastAsia" w:hAnsiTheme="majorHAnsi" w:cstheme="majorBidi"/>
      <w:color w:val="244A58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4C23"/>
  </w:style>
  <w:style w:type="paragraph" w:styleId="Footer">
    <w:name w:val="footer"/>
    <w:basedOn w:val="Normal"/>
    <w:link w:val="Foot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4C23"/>
  </w:style>
  <w:style w:type="character" w:customStyle="1" w:styleId="Heading1Char">
    <w:name w:val="Heading 1 Char"/>
    <w:basedOn w:val="DefaultParagraphFont"/>
    <w:link w:val="Heading1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30E04"/>
    <w:rPr>
      <w:rFonts w:asciiTheme="majorHAnsi" w:eastAsiaTheme="majorEastAsia" w:hAnsiTheme="majorHAnsi" w:cstheme="majorBidi"/>
      <w:bCs/>
      <w:color w:val="215C7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42073"/>
    <w:rPr>
      <w:rFonts w:asciiTheme="majorHAnsi" w:eastAsiaTheme="majorEastAsia" w:hAnsiTheme="majorHAnsi" w:cstheme="majorBidi"/>
      <w:bCs/>
      <w:iCs/>
      <w:color w:val="244A58" w:themeColor="accen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42073"/>
    <w:rPr>
      <w:rFonts w:asciiTheme="majorHAnsi" w:eastAsiaTheme="majorEastAsia" w:hAnsiTheme="majorHAnsi" w:cstheme="majorBidi"/>
      <w:color w:val="244A58" w:themeColor="accent2"/>
    </w:rPr>
  </w:style>
  <w:style w:type="paragraph" w:styleId="BodyText">
    <w:name w:val="Body Text"/>
    <w:basedOn w:val="Normal"/>
    <w:link w:val="BodyTextChar"/>
    <w:uiPriority w:val="99"/>
    <w:unhideWhenUsed/>
    <w:rsid w:val="00542073"/>
    <w:pPr>
      <w:spacing w:after="60" w:line="252" w:lineRule="auto"/>
      <w:ind w:firstLine="360"/>
    </w:pPr>
    <w:rPr>
      <w:color w:val="04101D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542073"/>
    <w:rPr>
      <w:color w:val="04101D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542073"/>
    <w:pPr>
      <w:spacing w:after="60" w:line="252" w:lineRule="auto"/>
      <w:jc w:val="center"/>
    </w:pPr>
    <w:rPr>
      <w:color w:val="04101D" w:themeColor="text2" w:themeShade="80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542073"/>
    <w:rPr>
      <w:color w:val="04101D" w:themeColor="text2" w:themeShade="80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542073"/>
    <w:pPr>
      <w:spacing w:line="252" w:lineRule="auto"/>
    </w:pPr>
    <w:rPr>
      <w:color w:val="04101D" w:themeColor="text2" w:themeShade="80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42073"/>
    <w:rPr>
      <w:color w:val="04101D" w:themeColor="text2" w:themeShade="80"/>
      <w:sz w:val="20"/>
      <w:szCs w:val="16"/>
    </w:rPr>
  </w:style>
  <w:style w:type="paragraph" w:styleId="Title">
    <w:name w:val="Title"/>
    <w:basedOn w:val="Normal"/>
    <w:link w:val="TitleChar"/>
    <w:uiPriority w:val="10"/>
    <w:qFormat/>
    <w:rsid w:val="005155DC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55DC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Subtitle">
    <w:name w:val="Subtitle"/>
    <w:basedOn w:val="Normal"/>
    <w:link w:val="SubtitleChar"/>
    <w:uiPriority w:val="11"/>
    <w:qFormat/>
    <w:rsid w:val="0054207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244A58" w:themeColor="accent2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542073"/>
    <w:rPr>
      <w:rFonts w:asciiTheme="majorHAnsi" w:eastAsiaTheme="majorEastAsia" w:hAnsiTheme="majorHAnsi" w:cstheme="majorBidi"/>
      <w:iCs/>
      <w:color w:val="244A58" w:themeColor="accent2"/>
      <w:sz w:val="36"/>
    </w:rPr>
  </w:style>
  <w:style w:type="paragraph" w:customStyle="1" w:styleId="Symbol">
    <w:name w:val="Symbol"/>
    <w:basedOn w:val="Normal"/>
    <w:link w:val="SymbolChar"/>
    <w:qFormat/>
    <w:rsid w:val="00130E04"/>
    <w:pPr>
      <w:spacing w:after="0" w:line="480" w:lineRule="exact"/>
      <w:jc w:val="center"/>
    </w:pPr>
    <w:rPr>
      <w:color w:val="65A3E7" w:themeColor="text2" w:themeTint="66"/>
      <w:sz w:val="44"/>
    </w:rPr>
  </w:style>
  <w:style w:type="character" w:customStyle="1" w:styleId="SymbolChar">
    <w:name w:val="Symbol Char"/>
    <w:basedOn w:val="DefaultParagraphFont"/>
    <w:link w:val="Symbol"/>
    <w:rsid w:val="00130E04"/>
    <w:rPr>
      <w:color w:val="65A3E7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rsid w:val="00130E04"/>
    <w:pPr>
      <w:spacing w:after="180"/>
      <w:jc w:val="center"/>
    </w:pPr>
    <w:rPr>
      <w:color w:val="09213B" w:themeColor="text2"/>
      <w:sz w:val="18"/>
    </w:rPr>
  </w:style>
  <w:style w:type="character" w:customStyle="1" w:styleId="ContactDetailsChar">
    <w:name w:val="Contact Details Char"/>
    <w:basedOn w:val="DefaultParagraphFont"/>
    <w:link w:val="ContactDetails"/>
    <w:rsid w:val="00130E04"/>
    <w:rPr>
      <w:color w:val="09213B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rsid w:val="00130E04"/>
    <w:pPr>
      <w:spacing w:after="0"/>
      <w:jc w:val="center"/>
    </w:pPr>
    <w:rPr>
      <w:b/>
      <w:color w:val="09213B" w:themeColor="text2"/>
      <w:sz w:val="20"/>
    </w:rPr>
  </w:style>
  <w:style w:type="character" w:customStyle="1" w:styleId="OrganizationChar">
    <w:name w:val="Organization Char"/>
    <w:basedOn w:val="DefaultParagraphFont"/>
    <w:link w:val="Organization"/>
    <w:rsid w:val="00130E04"/>
    <w:rPr>
      <w:b/>
      <w:color w:val="09213B" w:themeColor="text2"/>
      <w:sz w:val="20"/>
    </w:rPr>
  </w:style>
  <w:style w:type="paragraph" w:styleId="NormalWeb">
    <w:name w:val="Normal (Web)"/>
    <w:basedOn w:val="Normal"/>
    <w:uiPriority w:val="99"/>
    <w:unhideWhenUsed/>
    <w:rsid w:val="00C2037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5E1EC1"/>
    <w:rPr>
      <w:b/>
      <w:bCs/>
    </w:rPr>
  </w:style>
  <w:style w:type="character" w:styleId="Hyperlink">
    <w:name w:val="Hyperlink"/>
    <w:basedOn w:val="DefaultParagraphFont"/>
    <w:uiPriority w:val="99"/>
    <w:unhideWhenUsed/>
    <w:rsid w:val="005E1EC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5E1E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94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79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0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g"/><Relationship Id="rId20" Type="http://schemas.openxmlformats.org/officeDocument/2006/relationships/theme" Target="theme/theme1.xml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pn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png"/><Relationship Id="rId16" Type="http://schemas.openxmlformats.org/officeDocument/2006/relationships/image" Target="media/image10.jp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gif"/><Relationship Id="rId8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Capital%20Brochure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Breeze">
  <a:themeElements>
    <a:clrScheme name="Breeze">
      <a:dk1>
        <a:sysClr val="windowText" lastClr="000000"/>
      </a:dk1>
      <a:lt1>
        <a:sysClr val="window" lastClr="FFFFFF"/>
      </a:lt1>
      <a:dk2>
        <a:srgbClr val="09213B"/>
      </a:dk2>
      <a:lt2>
        <a:srgbClr val="D5EDF4"/>
      </a:lt2>
      <a:accent1>
        <a:srgbClr val="2C7C9F"/>
      </a:accent1>
      <a:accent2>
        <a:srgbClr val="244A58"/>
      </a:accent2>
      <a:accent3>
        <a:srgbClr val="E2751D"/>
      </a:accent3>
      <a:accent4>
        <a:srgbClr val="FFB400"/>
      </a:accent4>
      <a:accent5>
        <a:srgbClr val="7EB606"/>
      </a:accent5>
      <a:accent6>
        <a:srgbClr val="C00000"/>
      </a:accent6>
      <a:hlink>
        <a:srgbClr val="7030A0"/>
      </a:hlink>
      <a:folHlink>
        <a:srgbClr val="00B0F0"/>
      </a:folHlink>
    </a:clrScheme>
    <a:fontScheme name="Breeze">
      <a:majorFont>
        <a:latin typeface="News Gothic MT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News Gothic MT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Breeze">
      <a:fillStyleLst>
        <a:solidFill>
          <a:schemeClr val="phClr"/>
        </a:solidFill>
        <a:gradFill rotWithShape="1">
          <a:gsLst>
            <a:gs pos="31000">
              <a:schemeClr val="phClr">
                <a:tint val="100000"/>
                <a:shade val="100000"/>
                <a:satMod val="120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shade val="100000"/>
                <a:satMod val="120000"/>
              </a:schemeClr>
            </a:gs>
            <a:gs pos="69000">
              <a:schemeClr val="phClr">
                <a:tint val="80000"/>
                <a:shade val="100000"/>
                <a:satMod val="150000"/>
              </a:schemeClr>
            </a:gs>
            <a:gs pos="100000">
              <a:schemeClr val="phClr">
                <a:tint val="50000"/>
                <a:shade val="100000"/>
                <a:satMod val="15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dbl" algn="ctr">
          <a:solidFill>
            <a:schemeClr val="phClr"/>
          </a:solidFill>
          <a:prstDash val="solid"/>
        </a:ln>
        <a:ln w="31750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sx="101000" sy="101000" rotWithShape="0">
              <a:srgbClr val="000000">
                <a:alpha val="40000"/>
              </a:srgbClr>
            </a:outerShdw>
          </a:effectLst>
        </a:effectStyle>
        <a:effectStyle>
          <a:effectLst>
            <a:innerShdw blurRad="127000" dist="25400" dir="13500000">
              <a:srgbClr val="C0C0C0">
                <a:alpha val="75000"/>
              </a:srgbClr>
            </a:innerShdw>
            <a:outerShdw blurRad="88900" dist="25400" dir="5400000" sx="102000" sy="102000" algn="ctr" rotWithShape="0">
              <a:srgbClr val="C0C0C0">
                <a:alpha val="40000"/>
              </a:srgbClr>
            </a:outerShdw>
          </a:effectLst>
          <a:scene3d>
            <a:camera prst="perspectiveLeft" fov="300000"/>
            <a:lightRig rig="soft" dir="l">
              <a:rot lat="0" lon="0" rev="4200000"/>
            </a:lightRig>
          </a:scene3d>
          <a:sp3d extrusionH="38100" prstMaterial="powder">
            <a:bevelT w="50800" h="88900" prst="convex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40000"/>
                <a:satMod val="400000"/>
              </a:schemeClr>
              <a:schemeClr val="phClr">
                <a:tint val="10000"/>
                <a:satMod val="20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Capital Brochure.dotx</Template>
  <TotalTime>85</TotalTime>
  <Pages>2</Pages>
  <Words>4</Words>
  <Characters>23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FPS</dc:creator>
  <cp:keywords/>
  <dc:description/>
  <cp:lastModifiedBy>FPS</cp:lastModifiedBy>
  <cp:revision>17</cp:revision>
  <cp:lastPrinted>2017-01-02T20:31:00Z</cp:lastPrinted>
  <dcterms:created xsi:type="dcterms:W3CDTF">2017-01-02T18:40:00Z</dcterms:created>
  <dcterms:modified xsi:type="dcterms:W3CDTF">2017-01-02T20:35:00Z</dcterms:modified>
  <cp:category/>
</cp:coreProperties>
</file>